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colors10.xml" ContentType="application/vnd.openxmlformats-officedocument.drawingml.diagramColors+xml"/>
  <Override PartName="/word/diagrams/colors11.xml" ContentType="application/vnd.openxmlformats-officedocument.drawingml.diagramColors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Override PartName="/word/diagrams/colors6.xml" ContentType="application/vnd.openxmlformats-officedocument.drawingml.diagramColors+xml"/>
  <Override PartName="/word/diagrams/colors7.xml" ContentType="application/vnd.openxmlformats-officedocument.drawingml.diagramColors+xml"/>
  <Override PartName="/word/diagrams/colors8.xml" ContentType="application/vnd.openxmlformats-officedocument.drawingml.diagramColors+xml"/>
  <Override PartName="/word/diagrams/colors9.xml" ContentType="application/vnd.openxmlformats-officedocument.drawingml.diagramColors+xml"/>
  <Override PartName="/word/diagrams/data1.xml" ContentType="application/vnd.openxmlformats-officedocument.drawingml.diagramData+xml"/>
  <Override PartName="/word/diagrams/data10.xml" ContentType="application/vnd.openxmlformats-officedocument.drawingml.diagramData+xml"/>
  <Override PartName="/word/diagrams/data11.xml" ContentType="application/vnd.openxmlformats-officedocument.drawingml.diagramData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data7.xml" ContentType="application/vnd.openxmlformats-officedocument.drawingml.diagramData+xml"/>
  <Override PartName="/word/diagrams/data8.xml" ContentType="application/vnd.openxmlformats-officedocument.drawingml.diagramData+xml"/>
  <Override PartName="/word/diagrams/data9.xml" ContentType="application/vnd.openxmlformats-officedocument.drawingml.diagramData+xml"/>
  <Override PartName="/word/diagrams/drawing1.xml" ContentType="application/vnd.ms-office.drawingml.diagramDrawing+xml"/>
  <Override PartName="/word/diagrams/drawing10.xml" ContentType="application/vnd.ms-office.drawingml.diagramDrawing+xml"/>
  <Override PartName="/word/diagrams/drawing11.xml" ContentType="application/vnd.ms-office.drawingml.diagramDrawing+xml"/>
  <Override PartName="/word/diagrams/drawing2.xml" ContentType="application/vnd.ms-office.drawingml.diagramDrawing+xml"/>
  <Override PartName="/word/diagrams/drawing3.xml" ContentType="application/vnd.ms-office.drawingml.diagramDrawing+xml"/>
  <Override PartName="/word/diagrams/drawing4.xml" ContentType="application/vnd.ms-office.drawingml.diagramDrawing+xml"/>
  <Override PartName="/word/diagrams/drawing5.xml" ContentType="application/vnd.ms-office.drawingml.diagramDrawing+xml"/>
  <Override PartName="/word/diagrams/drawing6.xml" ContentType="application/vnd.ms-office.drawingml.diagramDrawing+xml"/>
  <Override PartName="/word/diagrams/drawing7.xml" ContentType="application/vnd.ms-office.drawingml.diagramDrawing+xml"/>
  <Override PartName="/word/diagrams/drawing8.xml" ContentType="application/vnd.ms-office.drawingml.diagramDrawing+xml"/>
  <Override PartName="/word/diagrams/drawing9.xml" ContentType="application/vnd.ms-office.drawingml.diagramDrawing+xml"/>
  <Override PartName="/word/diagrams/layout1.xml" ContentType="application/vnd.openxmlformats-officedocument.drawingml.diagramLayout+xml"/>
  <Override PartName="/word/diagrams/layout10.xml" ContentType="application/vnd.openxmlformats-officedocument.drawingml.diagramLayout+xml"/>
  <Override PartName="/word/diagrams/layout11.xml" ContentType="application/vnd.openxmlformats-officedocument.drawingml.diagramLayout+xml"/>
  <Override PartName="/word/diagrams/layout2.xml" ContentType="application/vnd.openxmlformats-officedocument.drawingml.diagramLayout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diagrams/layout7.xml" ContentType="application/vnd.openxmlformats-officedocument.drawingml.diagramLayout+xml"/>
  <Override PartName="/word/diagrams/layout8.xml" ContentType="application/vnd.openxmlformats-officedocument.drawingml.diagramLayout+xml"/>
  <Override PartName="/word/diagrams/layout9.xml" ContentType="application/vnd.openxmlformats-officedocument.drawingml.diagramLayout+xml"/>
  <Override PartName="/word/diagrams/quickStyle1.xml" ContentType="application/vnd.openxmlformats-officedocument.drawingml.diagramStyle+xml"/>
  <Override PartName="/word/diagrams/quickStyle10.xml" ContentType="application/vnd.openxmlformats-officedocument.drawingml.diagramStyle+xml"/>
  <Override PartName="/word/diagrams/quickStyle11.xml" ContentType="application/vnd.openxmlformats-officedocument.drawingml.diagramStyle+xml"/>
  <Override PartName="/word/diagrams/quickStyle2.xml" ContentType="application/vnd.openxmlformats-officedocument.drawingml.diagramStyle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diagrams/quickStyle7.xml" ContentType="application/vnd.openxmlformats-officedocument.drawingml.diagramStyle+xml"/>
  <Override PartName="/word/diagrams/quickStyle8.xml" ContentType="application/vnd.openxmlformats-officedocument.drawingml.diagramStyle+xml"/>
  <Override PartName="/word/diagrams/quickStyle9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720"/>
        </w:tabs>
        <w:ind w:firstLine="420"/>
        <w:jc w:val="center"/>
        <w:rPr>
          <w:sz w:val="24"/>
          <w:szCs w:val="32"/>
        </w:rPr>
      </w:pPr>
      <w:r>
        <mc:AlternateContent>
          <mc:Choice Requires="wpc">
            <w:drawing>
              <wp:inline distT="0" distB="0" distL="0" distR="0">
                <wp:extent cx="5326380" cy="3046095"/>
                <wp:effectExtent l="0" t="0" r="7620" b="1905"/>
                <wp:docPr id="125" name="画布 33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7844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ind w:firstLine="4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24965"/>
                            <a:ext cx="445579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>
                              <w:pPr>
                                <w:ind w:firstLine="420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地址：江苏张家港经济开发区</w:t>
                              </w:r>
                              <w:r>
                                <w:rPr>
                                  <w:rFonts w:ascii="宋体" w:hAnsi="宋体"/>
                                  <w:szCs w:val="21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(http://www.epoint.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ind w:firstLine="420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</w:t>
                              </w:r>
                              <w:r>
                                <w:rPr>
                                  <w:rFonts w:hint="eastAsia" w:ascii="宋体" w:hAnsi="宋体"/>
                                  <w:szCs w:val="21"/>
                                  <w:lang w:val="en-US" w:eastAsia="zh-CN"/>
                                </w:rPr>
                                <w:t>4009980000</w:t>
                              </w:r>
                              <w:r>
                                <w:rPr>
                                  <w:rFonts w:ascii="宋体" w:hAnsi="宋体"/>
                                  <w:szCs w:val="21"/>
                                </w:rPr>
                                <w:t xml:space="preserve">         </w:t>
                              </w: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传真：0512-58132373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6" descr="200806021532069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6520" y="0"/>
                            <a:ext cx="5132705" cy="151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33" o:spid="_x0000_s1026" o:spt="203" style="height:239.85pt;width:419.4pt;" coordsize="5326380,3046095" editas="canvas" o:gfxdata="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">
                <o:lock v:ext="edit" aspectratio="f"/>
                <v:shape id="画布 33" o:spid="_x0000_s1026" style="position:absolute;left:0;top:0;height:3046095;width:5326380;" filled="f" stroked="f" coordsize="21600,21600" o:gfxdata="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784475;height:261620;width:5316855;" fillcolor="#C0C0C0" filled="t" stroked="f" coordsize="21600,21600" o:gfxdata="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KgtzEnUAAAABQEAAA8AAAAAAAAAAQAgAAAAIgAA&#10;AGRycy9kb3ducmV2LnhtbFBLAQIUABQAAAAIAIdO4kDGqngADAIAAPkDAAAOAAAAAAAAAAEAIAAA&#10;ACMBAABkcnMvZTJvRG9jLnhtbFBLBQYAAAAABgAGAFkBAACh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ind w:firstLine="4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624965;height:1057275;width:4455795;" filled="f" stroked="f" coordsize="21600,21600" o:gfxdata="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h&#10;hcNK1QAAAAUBAAAPAAAAAAAAAAEAIAAAACIAAABkcnMvZG93bnJldi54bWxQSwECFAAUAAAACACH&#10;TuJA6vk9hu4BAADDAwAADgAAAAAAAAABACAAAAAkAQAAZHJzL2Uyb0RvYy54bWxQSwUGAAAAAAYA&#10;BgBZAQAAhA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>
                        <w:pPr>
                          <w:ind w:firstLine="420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地址：江苏张家港经济开发区</w:t>
                        </w:r>
                        <w:r>
                          <w:rPr>
                            <w:rFonts w:ascii="宋体" w:hAnsi="宋体"/>
                            <w:szCs w:val="21"/>
                          </w:rPr>
                          <w:t xml:space="preserve">    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(http://www.epoint.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ind w:firstLine="420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</w:t>
                        </w:r>
                        <w:r>
                          <w:rPr>
                            <w:rFonts w:hint="eastAsia" w:ascii="宋体" w:hAnsi="宋体"/>
                            <w:szCs w:val="21"/>
                            <w:lang w:val="en-US" w:eastAsia="zh-CN"/>
                          </w:rPr>
                          <w:t>4009980000</w:t>
                        </w:r>
                        <w:r>
                          <w:rPr>
                            <w:rFonts w:ascii="宋体" w:hAnsi="宋体"/>
                            <w:szCs w:val="21"/>
                          </w:rPr>
                          <w:t xml:space="preserve">         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传真：0512-58132373</w:t>
                        </w:r>
                      </w:p>
                    </w:txbxContent>
                  </v:textbox>
                </v:shape>
                <v:shape id="Picture 6" o:spid="_x0000_s1026" o:spt="75" alt="200806021532069863" type="#_x0000_t75" style="position:absolute;left:96520;top:0;height:1517650;width:5132705;" filled="f" o:preferrelative="t" stroked="f" coordsize="21600,21600" o:gfxdata="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">
                  <v:fill on="f" focussize="0,0"/>
                  <v:stroke on="f"/>
                  <v:imagedata r:id="rId1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480"/>
        <w:jc w:val="center"/>
        <w:rPr>
          <w:sz w:val="24"/>
        </w:rPr>
      </w:pPr>
    </w:p>
    <w:p>
      <w:pPr>
        <w:ind w:firstLine="480"/>
        <w:jc w:val="center"/>
        <w:rPr>
          <w:rFonts w:ascii="宋体" w:hAnsi="宋体"/>
          <w:sz w:val="24"/>
        </w:rPr>
      </w:pPr>
    </w:p>
    <w:p>
      <w:pPr>
        <w:ind w:firstLine="480"/>
        <w:jc w:val="center"/>
        <w:rPr>
          <w:rFonts w:ascii="宋体" w:hAnsi="宋体"/>
          <w:sz w:val="24"/>
        </w:rPr>
      </w:pPr>
    </w:p>
    <w:p>
      <w:pPr>
        <w:ind w:firstLine="480"/>
        <w:jc w:val="center"/>
        <w:rPr>
          <w:rFonts w:ascii="宋体" w:hAnsi="宋体"/>
          <w:sz w:val="24"/>
        </w:rPr>
      </w:pPr>
    </w:p>
    <w:p>
      <w:pPr>
        <w:ind w:firstLine="480"/>
        <w:jc w:val="center"/>
        <w:rPr>
          <w:rFonts w:ascii="宋体" w:hAnsi="宋体"/>
          <w:sz w:val="24"/>
        </w:rPr>
      </w:pPr>
    </w:p>
    <w:p>
      <w:pPr>
        <w:spacing w:line="720" w:lineRule="auto"/>
        <w:ind w:firstLine="241" w:firstLineChars="50"/>
        <w:jc w:val="center"/>
        <w:rPr>
          <w:b/>
          <w:sz w:val="48"/>
        </w:rPr>
      </w:pPr>
      <w:r>
        <w:rPr>
          <w:rFonts w:hint="eastAsia"/>
          <w:b/>
          <w:sz w:val="48"/>
        </w:rPr>
        <w:t xml:space="preserve">益阳市公共资源交易中心产权交易  业务系统操作手册 </w:t>
      </w:r>
    </w:p>
    <w:p>
      <w:pPr>
        <w:widowControl/>
        <w:ind w:firstLine="602"/>
        <w:rPr>
          <w:rFonts w:asciiTheme="majorEastAsia" w:hAnsiTheme="majorEastAsia" w:eastAsiaTheme="majorEastAsia"/>
          <w:b/>
          <w:sz w:val="30"/>
          <w:szCs w:val="30"/>
        </w:rPr>
      </w:pPr>
    </w:p>
    <w:p>
      <w:pPr>
        <w:widowControl/>
        <w:ind w:firstLine="602"/>
        <w:rPr>
          <w:rFonts w:asciiTheme="majorEastAsia" w:hAnsiTheme="majorEastAsia" w:eastAsiaTheme="majorEastAsia"/>
          <w:b/>
          <w:sz w:val="30"/>
          <w:szCs w:val="30"/>
        </w:rPr>
      </w:pPr>
    </w:p>
    <w:p>
      <w:pPr>
        <w:widowControl/>
        <w:ind w:firstLine="602"/>
        <w:rPr>
          <w:rFonts w:asciiTheme="majorEastAsia" w:hAnsiTheme="majorEastAsia" w:eastAsiaTheme="majorEastAsia"/>
          <w:b/>
          <w:sz w:val="30"/>
          <w:szCs w:val="30"/>
        </w:rPr>
      </w:pPr>
    </w:p>
    <w:p>
      <w:pPr>
        <w:widowControl/>
        <w:ind w:firstLine="602"/>
        <w:rPr>
          <w:rFonts w:hint="eastAsia" w:asciiTheme="majorEastAsia" w:hAnsiTheme="majorEastAsia" w:eastAsiaTheme="majorEastAsia"/>
          <w:b/>
          <w:sz w:val="30"/>
          <w:szCs w:val="30"/>
          <w:lang w:eastAsia="zh-CN"/>
        </w:rPr>
      </w:pPr>
    </w:p>
    <w:p>
      <w:pPr>
        <w:widowControl/>
        <w:ind w:firstLine="602"/>
        <w:rPr>
          <w:rFonts w:hint="eastAsia" w:asciiTheme="majorEastAsia" w:hAnsiTheme="majorEastAsia" w:eastAsiaTheme="majorEastAsia"/>
          <w:b/>
          <w:sz w:val="30"/>
          <w:szCs w:val="30"/>
          <w:lang w:eastAsia="zh-CN"/>
        </w:rPr>
      </w:pPr>
    </w:p>
    <w:p>
      <w:pPr>
        <w:widowControl/>
        <w:ind w:firstLine="600"/>
        <w:jc w:val="center"/>
        <w:rPr>
          <w:rFonts w:asciiTheme="majorEastAsia" w:hAnsiTheme="majorEastAsia" w:eastAsiaTheme="majorEastAsia"/>
          <w:sz w:val="30"/>
          <w:szCs w:val="30"/>
        </w:rPr>
      </w:pPr>
    </w:p>
    <w:p>
      <w:pPr>
        <w:widowControl/>
        <w:ind w:firstLine="600"/>
        <w:jc w:val="center"/>
        <w:rPr>
          <w:rFonts w:asciiTheme="majorEastAsia" w:hAnsiTheme="majorEastAsia" w:eastAsiaTheme="majorEastAsia"/>
          <w:sz w:val="30"/>
          <w:szCs w:val="30"/>
        </w:rPr>
      </w:pPr>
      <w:r>
        <w:rPr>
          <w:rFonts w:hint="eastAsia" w:asciiTheme="majorEastAsia" w:hAnsiTheme="majorEastAsia" w:eastAsiaTheme="majorEastAsia"/>
          <w:sz w:val="30"/>
          <w:szCs w:val="30"/>
        </w:rPr>
        <w:t>201</w:t>
      </w:r>
      <w:r>
        <w:rPr>
          <w:rFonts w:asciiTheme="majorEastAsia" w:hAnsiTheme="majorEastAsia" w:eastAsiaTheme="majorEastAsia"/>
          <w:sz w:val="30"/>
          <w:szCs w:val="30"/>
        </w:rPr>
        <w:t>8</w:t>
      </w:r>
      <w:r>
        <w:rPr>
          <w:rFonts w:hint="eastAsia" w:asciiTheme="majorEastAsia" w:hAnsiTheme="majorEastAsia" w:eastAsiaTheme="majorEastAsia"/>
          <w:sz w:val="30"/>
          <w:szCs w:val="30"/>
        </w:rPr>
        <w:t>年</w:t>
      </w:r>
      <w:r>
        <w:rPr>
          <w:rFonts w:asciiTheme="majorEastAsia" w:hAnsiTheme="majorEastAsia" w:eastAsiaTheme="majorEastAsia"/>
          <w:sz w:val="30"/>
          <w:szCs w:val="30"/>
        </w:rPr>
        <w:t>1</w:t>
      </w:r>
      <w:r>
        <w:rPr>
          <w:rFonts w:hint="eastAsia" w:asciiTheme="majorEastAsia" w:hAnsiTheme="majorEastAsia" w:eastAsiaTheme="majorEastAsia"/>
          <w:sz w:val="30"/>
          <w:szCs w:val="30"/>
        </w:rPr>
        <w:t>2月</w:t>
      </w:r>
    </w:p>
    <w:p>
      <w:pPr>
        <w:ind w:firstLine="0" w:firstLineChars="0"/>
      </w:pPr>
    </w:p>
    <w:sdt>
      <w:sdtPr>
        <w:rPr>
          <w:rFonts w:ascii="Times New Roman" w:hAnsi="Times New Roman" w:eastAsia="宋体" w:cs="Times New Roman"/>
          <w:color w:val="auto"/>
          <w:kern w:val="2"/>
          <w:sz w:val="21"/>
          <w:szCs w:val="24"/>
          <w:lang w:val="zh-CN"/>
        </w:rPr>
        <w:id w:val="-431826861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133"/>
            <w:ind w:firstLine="420"/>
            <w:jc w:val="center"/>
          </w:pPr>
          <w:r>
            <w:rPr>
              <w:lang w:val="zh-CN"/>
            </w:rPr>
            <w:t>目录</w:t>
          </w:r>
        </w:p>
        <w:p>
          <w:pPr>
            <w:pStyle w:val="29"/>
            <w:tabs>
              <w:tab w:val="left" w:pos="1050"/>
              <w:tab w:val="right" w:leader="dot" w:pos="8302"/>
            </w:tabs>
            <w:rPr>
              <w:rFonts w:asciiTheme="minorHAnsi" w:hAnsiTheme="minorHAnsi" w:eastAsiaTheme="minorEastAsia" w:cstheme="minorBidi"/>
              <w:bCs w:val="0"/>
              <w:caps w:val="0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"_Toc491719817" </w:instrText>
          </w:r>
          <w:r>
            <w:fldChar w:fldCharType="separate"/>
          </w:r>
          <w:r>
            <w:rPr>
              <w:rStyle w:val="47"/>
              <w:rFonts w:hint="eastAsia"/>
            </w:rPr>
            <w:t>一、</w:t>
          </w:r>
          <w:r>
            <w:rPr>
              <w:rFonts w:asciiTheme="minorHAnsi" w:hAnsiTheme="minorHAnsi" w:eastAsiaTheme="minorEastAsia" w:cstheme="minorBidi"/>
              <w:bCs w:val="0"/>
              <w:caps w:val="0"/>
              <w:szCs w:val="22"/>
            </w:rPr>
            <w:tab/>
          </w:r>
          <w:r>
            <w:rPr>
              <w:rStyle w:val="47"/>
              <w:rFonts w:hint="eastAsia"/>
            </w:rPr>
            <w:t>中心业务系统</w:t>
          </w:r>
          <w:r>
            <w:tab/>
          </w:r>
          <w:r>
            <w:fldChar w:fldCharType="begin"/>
          </w:r>
          <w:r>
            <w:instrText xml:space="preserve"> PAGEREF _Toc491719817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35"/>
            <w:tabs>
              <w:tab w:val="left" w:pos="1260"/>
              <w:tab w:val="right" w:leader="dot" w:pos="8302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"_Toc491719818" </w:instrText>
          </w:r>
          <w:r>
            <w:fldChar w:fldCharType="separate"/>
          </w:r>
          <w:r>
            <w:rPr>
              <w:rStyle w:val="47"/>
              <w:rFonts w:hint="eastAsia"/>
            </w:rPr>
            <w:t>1.1、</w:t>
          </w:r>
          <w:r>
            <w:rPr>
              <w:rFonts w:asciiTheme="minorHAnsi" w:hAnsiTheme="minorHAnsi" w:eastAsiaTheme="minorEastAsia" w:cstheme="minorBidi"/>
              <w:smallCaps w:val="0"/>
              <w:szCs w:val="22"/>
            </w:rPr>
            <w:tab/>
          </w:r>
          <w:r>
            <w:rPr>
              <w:rStyle w:val="47"/>
              <w:rFonts w:hint="eastAsia"/>
            </w:rPr>
            <w:t>招标代理</w:t>
          </w:r>
          <w:r>
            <w:tab/>
          </w:r>
          <w:r>
            <w:fldChar w:fldCharType="begin"/>
          </w:r>
          <w:r>
            <w:instrText xml:space="preserve"> PAGEREF _Toc491719818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left" w:pos="1680"/>
              <w:tab w:val="right" w:leader="dot" w:pos="8302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"_Toc491719819" </w:instrText>
          </w:r>
          <w:r>
            <w:fldChar w:fldCharType="separate"/>
          </w:r>
          <w:r>
            <w:rPr>
              <w:rStyle w:val="47"/>
              <w:rFonts w:hint="eastAsia"/>
            </w:rPr>
            <w:t>1.1.1、</w:t>
          </w:r>
          <w:r>
            <w:rPr>
              <w:rFonts w:asciiTheme="minorHAnsi" w:hAnsiTheme="minorHAnsi" w:eastAsiaTheme="minorEastAsia" w:cstheme="minorBidi"/>
              <w:iCs w:val="0"/>
              <w:szCs w:val="22"/>
            </w:rPr>
            <w:tab/>
          </w:r>
          <w:r>
            <w:rPr>
              <w:rStyle w:val="47"/>
              <w:rFonts w:hint="eastAsia"/>
            </w:rPr>
            <w:t>项目入场登记</w:t>
          </w:r>
          <w:r>
            <w:tab/>
          </w:r>
          <w:r>
            <w:fldChar w:fldCharType="begin"/>
          </w:r>
          <w:r>
            <w:instrText xml:space="preserve"> PAGEREF _Toc491719819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left" w:pos="1680"/>
              <w:tab w:val="right" w:leader="dot" w:pos="8302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"_Toc491719820" </w:instrText>
          </w:r>
          <w:r>
            <w:fldChar w:fldCharType="separate"/>
          </w:r>
          <w:r>
            <w:rPr>
              <w:rStyle w:val="47"/>
              <w:rFonts w:hint="eastAsia"/>
            </w:rPr>
            <w:t>1.1.2、</w:t>
          </w:r>
          <w:r>
            <w:rPr>
              <w:rFonts w:asciiTheme="minorHAnsi" w:hAnsiTheme="minorHAnsi" w:eastAsiaTheme="minorEastAsia" w:cstheme="minorBidi"/>
              <w:iCs w:val="0"/>
              <w:szCs w:val="22"/>
            </w:rPr>
            <w:tab/>
          </w:r>
          <w:r>
            <w:rPr>
              <w:rStyle w:val="47"/>
              <w:rFonts w:hint="eastAsia"/>
            </w:rPr>
            <w:t>招标公告</w:t>
          </w:r>
          <w:r>
            <w:tab/>
          </w:r>
          <w:r>
            <w:fldChar w:fldCharType="begin"/>
          </w:r>
          <w:r>
            <w:instrText xml:space="preserve"> PAGEREF _Toc491719820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left" w:pos="1680"/>
              <w:tab w:val="right" w:leader="dot" w:pos="8302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"_Toc491719821" </w:instrText>
          </w:r>
          <w:r>
            <w:fldChar w:fldCharType="separate"/>
          </w:r>
          <w:r>
            <w:rPr>
              <w:rStyle w:val="47"/>
              <w:rFonts w:hint="eastAsia"/>
            </w:rPr>
            <w:t>1.1.3、</w:t>
          </w:r>
          <w:r>
            <w:rPr>
              <w:rFonts w:asciiTheme="minorHAnsi" w:hAnsiTheme="minorHAnsi" w:eastAsiaTheme="minorEastAsia" w:cstheme="minorBidi"/>
              <w:iCs w:val="0"/>
              <w:szCs w:val="22"/>
            </w:rPr>
            <w:tab/>
          </w:r>
          <w:r>
            <w:rPr>
              <w:rStyle w:val="47"/>
              <w:rFonts w:hint="eastAsia"/>
            </w:rPr>
            <w:t>开标信息</w:t>
          </w:r>
          <w:r>
            <w:tab/>
          </w:r>
          <w:r>
            <w:fldChar w:fldCharType="begin"/>
          </w:r>
          <w:r>
            <w:instrText xml:space="preserve"> PAGEREF _Toc491719821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left" w:pos="1680"/>
              <w:tab w:val="right" w:leader="dot" w:pos="8302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"_Toc491719822" </w:instrText>
          </w:r>
          <w:r>
            <w:fldChar w:fldCharType="separate"/>
          </w:r>
          <w:r>
            <w:rPr>
              <w:rStyle w:val="47"/>
              <w:rFonts w:hint="eastAsia"/>
            </w:rPr>
            <w:t>1.1.4、</w:t>
          </w:r>
          <w:r>
            <w:rPr>
              <w:rFonts w:asciiTheme="minorHAnsi" w:hAnsiTheme="minorHAnsi" w:eastAsiaTheme="minorEastAsia" w:cstheme="minorBidi"/>
              <w:iCs w:val="0"/>
              <w:szCs w:val="22"/>
            </w:rPr>
            <w:tab/>
          </w:r>
          <w:r>
            <w:rPr>
              <w:rStyle w:val="47"/>
              <w:rFonts w:hint="eastAsia"/>
            </w:rPr>
            <w:t>评标信息</w:t>
          </w:r>
          <w:r>
            <w:tab/>
          </w:r>
          <w:r>
            <w:fldChar w:fldCharType="begin"/>
          </w:r>
          <w:r>
            <w:instrText xml:space="preserve"> PAGEREF _Toc491719822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left" w:pos="1680"/>
              <w:tab w:val="right" w:leader="dot" w:pos="8302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"_Toc491719823" </w:instrText>
          </w:r>
          <w:r>
            <w:fldChar w:fldCharType="separate"/>
          </w:r>
          <w:r>
            <w:rPr>
              <w:rStyle w:val="47"/>
              <w:rFonts w:hint="eastAsia"/>
            </w:rPr>
            <w:t>1.1.5、</w:t>
          </w:r>
          <w:r>
            <w:rPr>
              <w:rFonts w:asciiTheme="minorHAnsi" w:hAnsiTheme="minorHAnsi" w:eastAsiaTheme="minorEastAsia" w:cstheme="minorBidi"/>
              <w:iCs w:val="0"/>
              <w:szCs w:val="22"/>
            </w:rPr>
            <w:tab/>
          </w:r>
          <w:r>
            <w:rPr>
              <w:rStyle w:val="47"/>
              <w:rFonts w:hint="eastAsia"/>
            </w:rPr>
            <w:t>结果公示</w:t>
          </w:r>
          <w:r>
            <w:tab/>
          </w:r>
          <w:r>
            <w:fldChar w:fldCharType="begin"/>
          </w:r>
          <w:r>
            <w:instrText xml:space="preserve"> PAGEREF _Toc491719823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left" w:pos="1680"/>
              <w:tab w:val="right" w:leader="dot" w:pos="8302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"_Toc491719824" </w:instrText>
          </w:r>
          <w:r>
            <w:fldChar w:fldCharType="separate"/>
          </w:r>
          <w:r>
            <w:rPr>
              <w:rStyle w:val="47"/>
              <w:rFonts w:hint="eastAsia"/>
            </w:rPr>
            <w:t>1.1.6、</w:t>
          </w:r>
          <w:r>
            <w:rPr>
              <w:rFonts w:asciiTheme="minorHAnsi" w:hAnsiTheme="minorHAnsi" w:eastAsiaTheme="minorEastAsia" w:cstheme="minorBidi"/>
              <w:iCs w:val="0"/>
              <w:szCs w:val="22"/>
            </w:rPr>
            <w:tab/>
          </w:r>
          <w:r>
            <w:rPr>
              <w:rStyle w:val="47"/>
              <w:rFonts w:hint="eastAsia"/>
            </w:rPr>
            <w:t>变更结果公示</w:t>
          </w:r>
          <w:r>
            <w:tab/>
          </w:r>
          <w:r>
            <w:fldChar w:fldCharType="begin"/>
          </w:r>
          <w:r>
            <w:instrText xml:space="preserve"> PAGEREF _Toc491719824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35"/>
            <w:tabs>
              <w:tab w:val="left" w:pos="1260"/>
              <w:tab w:val="right" w:leader="dot" w:pos="8302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"_Toc491719825" </w:instrText>
          </w:r>
          <w:r>
            <w:fldChar w:fldCharType="separate"/>
          </w:r>
          <w:r>
            <w:rPr>
              <w:rStyle w:val="47"/>
              <w:rFonts w:hint="eastAsia"/>
            </w:rPr>
            <w:t>1.2、</w:t>
          </w:r>
          <w:r>
            <w:rPr>
              <w:rFonts w:asciiTheme="minorHAnsi" w:hAnsiTheme="minorHAnsi" w:eastAsiaTheme="minorEastAsia" w:cstheme="minorBidi"/>
              <w:smallCaps w:val="0"/>
              <w:szCs w:val="22"/>
            </w:rPr>
            <w:tab/>
          </w:r>
          <w:r>
            <w:rPr>
              <w:rStyle w:val="47"/>
              <w:rFonts w:hint="eastAsia"/>
            </w:rPr>
            <w:t>审核人员</w:t>
          </w:r>
          <w:r>
            <w:tab/>
          </w:r>
          <w:r>
            <w:fldChar w:fldCharType="begin"/>
          </w:r>
          <w:r>
            <w:instrText xml:space="preserve"> PAGEREF _Toc491719825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left" w:pos="1680"/>
              <w:tab w:val="right" w:leader="dot" w:pos="8302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"_Toc491719826" </w:instrText>
          </w:r>
          <w:r>
            <w:fldChar w:fldCharType="separate"/>
          </w:r>
          <w:r>
            <w:rPr>
              <w:rStyle w:val="47"/>
              <w:rFonts w:hint="eastAsia"/>
            </w:rPr>
            <w:t>1.2.1、</w:t>
          </w:r>
          <w:r>
            <w:rPr>
              <w:rFonts w:asciiTheme="minorHAnsi" w:hAnsiTheme="minorHAnsi" w:eastAsiaTheme="minorEastAsia" w:cstheme="minorBidi"/>
              <w:iCs w:val="0"/>
              <w:szCs w:val="22"/>
            </w:rPr>
            <w:tab/>
          </w:r>
          <w:r>
            <w:rPr>
              <w:rStyle w:val="47"/>
              <w:rFonts w:hint="eastAsia"/>
            </w:rPr>
            <w:t>市场服务处审核</w:t>
          </w:r>
          <w:r>
            <w:tab/>
          </w:r>
          <w:r>
            <w:fldChar w:fldCharType="begin"/>
          </w:r>
          <w:r>
            <w:instrText xml:space="preserve"> PAGEREF _Toc491719826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left" w:pos="1680"/>
              <w:tab w:val="right" w:leader="dot" w:pos="8302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"_Toc491719827" </w:instrText>
          </w:r>
          <w:r>
            <w:fldChar w:fldCharType="separate"/>
          </w:r>
          <w:r>
            <w:rPr>
              <w:rStyle w:val="47"/>
              <w:rFonts w:hint="eastAsia"/>
            </w:rPr>
            <w:t>1.2.2、</w:t>
          </w:r>
          <w:r>
            <w:rPr>
              <w:rFonts w:asciiTheme="minorHAnsi" w:hAnsiTheme="minorHAnsi" w:eastAsiaTheme="minorEastAsia" w:cstheme="minorBidi"/>
              <w:iCs w:val="0"/>
              <w:szCs w:val="22"/>
            </w:rPr>
            <w:tab/>
          </w:r>
          <w:r>
            <w:rPr>
              <w:rStyle w:val="47"/>
              <w:rFonts w:hint="eastAsia"/>
            </w:rPr>
            <w:t>业务处室审核</w:t>
          </w:r>
          <w:r>
            <w:tab/>
          </w:r>
          <w:r>
            <w:fldChar w:fldCharType="begin"/>
          </w:r>
          <w:r>
            <w:instrText xml:space="preserve"> PAGEREF _Toc491719827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left" w:pos="1680"/>
              <w:tab w:val="right" w:leader="dot" w:pos="8302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"_Toc491719828" </w:instrText>
          </w:r>
          <w:r>
            <w:fldChar w:fldCharType="separate"/>
          </w:r>
          <w:r>
            <w:rPr>
              <w:rStyle w:val="47"/>
              <w:rFonts w:hint="eastAsia"/>
            </w:rPr>
            <w:t>1.2.3、</w:t>
          </w:r>
          <w:r>
            <w:rPr>
              <w:rFonts w:asciiTheme="minorHAnsi" w:hAnsiTheme="minorHAnsi" w:eastAsiaTheme="minorEastAsia" w:cstheme="minorBidi"/>
              <w:iCs w:val="0"/>
              <w:szCs w:val="22"/>
            </w:rPr>
            <w:tab/>
          </w:r>
          <w:r>
            <w:rPr>
              <w:rStyle w:val="47"/>
              <w:rFonts w:hint="eastAsia"/>
            </w:rPr>
            <w:t>开评标见证人</w:t>
          </w:r>
          <w:r>
            <w:tab/>
          </w:r>
          <w:r>
            <w:fldChar w:fldCharType="begin"/>
          </w:r>
          <w:r>
            <w:instrText xml:space="preserve"> PAGEREF _Toc491719828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left" w:pos="1680"/>
              <w:tab w:val="right" w:leader="dot" w:pos="8302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"_Toc491719829" </w:instrText>
          </w:r>
          <w:r>
            <w:fldChar w:fldCharType="separate"/>
          </w:r>
          <w:r>
            <w:rPr>
              <w:rStyle w:val="47"/>
              <w:rFonts w:hint="eastAsia"/>
            </w:rPr>
            <w:t>1.2.4、</w:t>
          </w:r>
          <w:r>
            <w:rPr>
              <w:rFonts w:asciiTheme="minorHAnsi" w:hAnsiTheme="minorHAnsi" w:eastAsiaTheme="minorEastAsia" w:cstheme="minorBidi"/>
              <w:iCs w:val="0"/>
              <w:szCs w:val="22"/>
            </w:rPr>
            <w:tab/>
          </w:r>
          <w:r>
            <w:rPr>
              <w:rStyle w:val="47"/>
              <w:rFonts w:hint="eastAsia"/>
            </w:rPr>
            <w:t>交易服务费</w:t>
          </w:r>
          <w:r>
            <w:tab/>
          </w:r>
          <w:r>
            <w:fldChar w:fldCharType="begin"/>
          </w:r>
          <w:r>
            <w:instrText xml:space="preserve"> PAGEREF _Toc491719829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ind w:firstLine="42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rPr>
          <w:rFonts w:hint="eastAsia"/>
        </w:rPr>
      </w:pPr>
    </w:p>
    <w:p>
      <w:pPr>
        <w:pStyle w:val="2"/>
      </w:pPr>
      <w:bookmarkStart w:id="0" w:name="_Toc19836_WPSOffice_Level1"/>
      <w:bookmarkStart w:id="1" w:name="_Toc491719817"/>
      <w:bookmarkStart w:id="2" w:name="_Toc491718253"/>
      <w:r>
        <w:rPr>
          <w:rFonts w:hint="eastAsia"/>
        </w:rPr>
        <w:t>系统前期准备</w:t>
      </w:r>
      <w:bookmarkEnd w:id="0"/>
    </w:p>
    <w:p>
      <w:pPr>
        <w:pStyle w:val="3"/>
        <w:numPr>
          <w:ilvl w:val="1"/>
          <w:numId w:val="0"/>
        </w:numPr>
        <w:ind w:firstLine="300" w:firstLineChars="100"/>
      </w:pPr>
      <w:bookmarkStart w:id="3" w:name="_Toc29441_WPSOffice_Level1"/>
      <w:bookmarkStart w:id="4" w:name="_Toc30081_WPSOffice_Level2"/>
      <w:bookmarkStart w:id="5" w:name="_Toc9423_WPSOffice_Level1"/>
      <w:r>
        <w:rPr>
          <w:rFonts w:hint="eastAsia"/>
        </w:rPr>
        <w:t>1.1.浏览器配置</w:t>
      </w:r>
      <w:bookmarkEnd w:id="3"/>
      <w:bookmarkEnd w:id="4"/>
      <w:bookmarkEnd w:id="5"/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为了让系统插件能够正常工作，请按照以下步骤进行浏览器的配置。</w:t>
      </w: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首先增加兼容性视图设置，浏览器工具栏-&gt;兼容性视图设置-&gt;添加 即可！</w:t>
      </w: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5273040" cy="3086735"/>
            <wp:effectExtent l="0" t="0" r="3810" b="18415"/>
            <wp:docPr id="47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 w:cs="宋体"/>
        </w:rPr>
      </w:pPr>
    </w:p>
    <w:p>
      <w:pPr>
        <w:ind w:firstLine="420"/>
        <w:rPr>
          <w:rFonts w:ascii="宋体" w:hAnsi="宋体" w:cs="宋体"/>
        </w:rPr>
      </w:pPr>
      <w:bookmarkStart w:id="6" w:name="_Toc1164_WPSOffice_Level2"/>
      <w:r>
        <w:rPr>
          <w:rFonts w:hint="eastAsia" w:ascii="宋体" w:hAnsi="宋体" w:cs="宋体"/>
        </w:rPr>
        <w:t>(1)打开浏览器，在“工具”菜单—〉 “Internet选项”</w:t>
      </w:r>
      <w:bookmarkEnd w:id="6"/>
    </w:p>
    <w:p>
      <w:pPr>
        <w:ind w:firstLine="420"/>
      </w:pPr>
    </w:p>
    <w:p>
      <w:pPr>
        <w:ind w:firstLine="420"/>
        <w:rPr>
          <w:rFonts w:ascii="宋体" w:hAnsi="宋体" w:cs="宋体"/>
        </w:rPr>
      </w:pPr>
      <w:r>
        <w:drawing>
          <wp:inline distT="0" distB="0" distL="114300" distR="114300">
            <wp:extent cx="5017770" cy="2962275"/>
            <wp:effectExtent l="0" t="0" r="11430" b="9525"/>
            <wp:docPr id="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r="4761"/>
                    <a:stretch>
                      <a:fillRect/>
                    </a:stretch>
                  </pic:blipFill>
                  <pic:spPr>
                    <a:xfrm>
                      <a:off x="0" y="0"/>
                      <a:ext cx="501777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 w:cs="宋体"/>
        </w:rPr>
      </w:pPr>
      <w:bookmarkStart w:id="7" w:name="_Toc26681_WPSOffice_Level2"/>
      <w:r>
        <w:rPr>
          <w:rFonts w:hint="eastAsia" w:ascii="宋体" w:hAnsi="宋体" w:cs="宋体"/>
        </w:rPr>
        <w:t>(2)弹出对话框之后，请选择“安全”选项卡，具体的界面如下图：</w:t>
      </w:r>
      <w:bookmarkEnd w:id="7"/>
    </w:p>
    <w:p>
      <w:pPr>
        <w:ind w:firstLine="420"/>
        <w:rPr>
          <w:rFonts w:ascii="宋体" w:hAnsi="宋体" w:cs="宋体"/>
        </w:rPr>
      </w:pPr>
      <w:r>
        <w:drawing>
          <wp:inline distT="0" distB="0" distL="114300" distR="114300">
            <wp:extent cx="2768600" cy="3902710"/>
            <wp:effectExtent l="0" t="0" r="12700" b="254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3902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0" w:firstLineChars="0"/>
        <w:rPr>
          <w:rFonts w:ascii="宋体" w:hAnsi="宋体" w:cs="宋体"/>
        </w:rPr>
      </w:pPr>
      <w:bookmarkStart w:id="8" w:name="_Toc27812_WPSOffice_Level2"/>
      <w:r>
        <w:rPr>
          <w:rFonts w:hint="eastAsia" w:ascii="宋体" w:hAnsi="宋体" w:cs="宋体"/>
        </w:rPr>
        <w:t>(3)点击绿色的“受信任的站点”的图片，</w:t>
      </w:r>
      <w:bookmarkEnd w:id="8"/>
      <w:bookmarkStart w:id="9" w:name="_Toc7100_WPSOffice_Level2"/>
      <w:r>
        <w:rPr>
          <w:rFonts w:hint="eastAsia" w:ascii="宋体" w:hAnsi="宋体" w:cs="宋体"/>
        </w:rPr>
        <w:t>点击“站点” 按钮，出现如下对话框：</w:t>
      </w:r>
      <w:bookmarkEnd w:id="9"/>
      <w:r>
        <w:drawing>
          <wp:inline distT="0" distB="0" distL="114300" distR="114300">
            <wp:extent cx="2806065" cy="3956050"/>
            <wp:effectExtent l="0" t="0" r="13335" b="635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395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1982470</wp:posOffset>
                </wp:positionV>
                <wp:extent cx="914400" cy="609600"/>
                <wp:effectExtent l="144780" t="9525" r="26670" b="295275"/>
                <wp:wrapNone/>
                <wp:docPr id="20" name="圆角矩形标注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prstGeom prst="wedgeRoundRectCallout">
                          <a:avLst>
                            <a:gd name="adj1" fmla="val -60417"/>
                            <a:gd name="adj2" fmla="val 9187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>此处不选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93pt;margin-top:156.1pt;height:48pt;width:72pt;z-index:251671552;mso-width-relative:page;mso-height-relative:page;" fillcolor="#FFFFFF" filled="t" stroked="t" coordsize="21600,21600" o:gfxdata="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DSegSLbAAAACwEAAA8AAAAAAAAAAQAgAAAAIgAAAGRycy9k&#10;b3ducmV2LnhtbFBLAQIUABQAAAAIAIdO4kDKbXTPcQIAAM8EAAAOAAAAAAAAAAEAIAAAACoBAABk&#10;cnMvZTJvRG9jLnhtbFBLBQYAAAAABgAGAFkBAAANBgAAAAA=&#10;" adj="-2250,30645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>此处不选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/>
        <w:rPr>
          <w:rFonts w:ascii="宋体" w:hAnsi="宋体" w:cs="宋体"/>
        </w:rPr>
      </w:pP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22" name="矩形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AfMlnTSAAAAAwEAAA8AAAAAAAAAAQAgAAAAIgAAAGRycy9kb3ducmV2LnhtbFBLAQIUABQA&#10;AAAIAIdO4kBAYhr19gEAANsDAAAOAAAAAAAAAAEAIAAAACEBAABkcnMvZTJvRG9jLnhtbFBLBQYA&#10;AAAABgAGAFkBAACJBQAAAAA=&#10;">
                <v:fill on="f" focussize="0,0"/>
                <v:stroke on="f"/>
                <v:imagedata o:title=""/>
                <o:lock v:ext="edit" rotation="t" aspectratio="t"/>
                <w10:wrap type="none"/>
                <w10:anchorlock/>
              </v:rect>
            </w:pict>
          </mc:Fallback>
        </mc:AlternateContent>
      </w:r>
      <w:r>
        <w:rPr>
          <w:rFonts w:hint="eastAsia" w:ascii="宋体" w:hAnsi="宋体" w:cs="宋体"/>
        </w:rPr>
        <w:t>（4）设置自定义安全级别，开放Activex的访问权限：</w:t>
      </w: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1329690</wp:posOffset>
                </wp:positionV>
                <wp:extent cx="2487930" cy="1082040"/>
                <wp:effectExtent l="9525" t="9525" r="17145" b="222885"/>
                <wp:wrapNone/>
                <wp:docPr id="16" name="圆角矩形标注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1082040"/>
                        </a:xfrm>
                        <a:prstGeom prst="wedgeRoundRectCallout">
                          <a:avLst>
                            <a:gd name="adj1" fmla="val -491"/>
                            <a:gd name="adj2" fmla="val 6730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>点击“自定义级别”，注意一定要先选中上面的“受信任的站点”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1.3pt;margin-top:104.7pt;height:85.2pt;width:195.9pt;z-index:251670528;mso-width-relative:page;mso-height-relative:page;" fillcolor="#FFFFFF" filled="t" stroked="t" coordsize="21600,21600" o:gfxdata="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T8Xq6tgAAAAKAQAADwAAAAAAAAABACAAAAAiAAAAZHJzL2Rv&#10;d25yZXYueG1sUEsBAhQAFAAAAAgAh07iQMDA5/xzAgAAzwQAAA4AAAAAAAAAAQAgAAAAJwEAAGRy&#10;cy9lMm9Eb2MueG1sUEsFBgAAAAAGAAYAWQEAAAwGAAAAAA==&#10;" adj="10694,25338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>点击“自定义级别”，注意一定要先选中上面的“受信任的站点”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2762250" cy="3893185"/>
            <wp:effectExtent l="0" t="0" r="0" b="1206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893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找到“ Activex控件和插件”下的所有选项全部改为启用；“下载“设置，下的所有选项全部改为启用。</w:t>
      </w: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2633345" cy="3307715"/>
            <wp:effectExtent l="0" t="0" r="14605" b="698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3307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</w:rPr>
        <w:drawing>
          <wp:inline distT="0" distB="0" distL="114300" distR="114300">
            <wp:extent cx="2448560" cy="3299460"/>
            <wp:effectExtent l="0" t="0" r="8890" b="15240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3299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 w:cs="宋体"/>
        </w:rPr>
      </w:pP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上述两项操作完成后，必须重启浏览器如果系统中某些功能仍不能使用，，请将拦截工具关闭再试用。比如在windows工具栏中关闭弹出窗口阻止程序的操作：</w:t>
      </w: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4845050" cy="2209800"/>
            <wp:effectExtent l="0" t="0" r="12700" b="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="142"/>
      </w:pPr>
      <w:bookmarkStart w:id="10" w:name="_Toc493184122"/>
      <w:bookmarkStart w:id="11" w:name="_Toc30453_WPSOffice_Level2"/>
      <w:bookmarkStart w:id="12" w:name="_Toc11265_WPSOffice_Level2"/>
      <w:r>
        <w:rPr>
          <w:rFonts w:hint="eastAsia"/>
        </w:rPr>
        <w:t>1.2  CA驱动</w:t>
      </w:r>
      <w:bookmarkEnd w:id="10"/>
      <w:r>
        <w:rPr>
          <w:rFonts w:hint="eastAsia"/>
        </w:rPr>
        <w:t>安装</w:t>
      </w:r>
      <w:bookmarkEnd w:id="11"/>
      <w:bookmarkEnd w:id="12"/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  <w:szCs w:val="21"/>
        </w:rPr>
        <w:t>1、</w:t>
      </w:r>
      <w:r>
        <w:rPr>
          <w:rFonts w:hint="eastAsia" w:ascii="宋体" w:hAnsi="宋体" w:cs="宋体"/>
        </w:rPr>
        <w:t>使用CA登录系统，登录前需进行“CA驱动安装”及“ie浏览器配置”</w:t>
      </w:r>
    </w:p>
    <w:p>
      <w:pPr>
        <w:ind w:firstLine="422"/>
        <w:rPr>
          <w:rFonts w:ascii="宋体" w:hAnsi="宋体" w:cs="宋体"/>
          <w:b/>
          <w:bCs/>
          <w:color w:val="FF0000"/>
        </w:rPr>
      </w:pPr>
      <w:bookmarkStart w:id="13" w:name="_Toc23793_WPSOffice_Level2"/>
      <w:r>
        <w:rPr>
          <w:rFonts w:hint="eastAsia" w:ascii="宋体" w:hAnsi="宋体" w:cs="宋体"/>
          <w:b/>
          <w:bCs/>
          <w:color w:val="FF0000"/>
        </w:rPr>
        <w:t>注：使用系统时必须使用ie浏览器，且浏览器版本为</w:t>
      </w:r>
      <w:bookmarkEnd w:id="13"/>
      <w:r>
        <w:rPr>
          <w:rFonts w:hint="eastAsia" w:ascii="宋体" w:hAnsi="宋体" w:cs="宋体"/>
          <w:b/>
          <w:bCs/>
          <w:color w:val="FF0000"/>
        </w:rPr>
        <w:t>IE9及以上版本</w:t>
      </w:r>
    </w:p>
    <w:p>
      <w:pPr>
        <w:ind w:firstLine="0" w:firstLineChars="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投标人登入网址：</w:t>
      </w:r>
      <w:r>
        <w:rPr>
          <w:rFonts w:hint="eastAsia" w:ascii="宋体" w:hAnsi="宋体" w:cs="宋体"/>
          <w:szCs w:val="21"/>
        </w:rPr>
        <w:fldChar w:fldCharType="begin"/>
      </w:r>
      <w:r>
        <w:rPr>
          <w:rFonts w:hint="eastAsia" w:ascii="宋体" w:hAnsi="宋体" w:cs="宋体"/>
          <w:szCs w:val="21"/>
        </w:rPr>
        <w:instrText xml:space="preserve"> HYPERLINK "http://jyzx.yiyang.gov.cn/TPBidder/memberframe/FrameBidder" </w:instrText>
      </w:r>
      <w:r>
        <w:rPr>
          <w:rFonts w:hint="eastAsia" w:ascii="宋体" w:hAnsi="宋体" w:cs="宋体"/>
          <w:szCs w:val="21"/>
        </w:rPr>
        <w:fldChar w:fldCharType="separate"/>
      </w:r>
      <w:r>
        <w:rPr>
          <w:rStyle w:val="47"/>
          <w:rFonts w:hint="eastAsia" w:ascii="宋体" w:hAnsi="宋体" w:cs="宋体"/>
          <w:szCs w:val="21"/>
        </w:rPr>
        <w:t>http://jyzx.yiyang.gov.cn/TPBidder/memberframe/FrameBidder</w:t>
      </w:r>
      <w:r>
        <w:rPr>
          <w:rFonts w:hint="eastAsia" w:ascii="宋体" w:hAnsi="宋体" w:cs="宋体"/>
          <w:szCs w:val="21"/>
        </w:rPr>
        <w:fldChar w:fldCharType="end"/>
      </w:r>
      <w:bookmarkStart w:id="79" w:name="_GoBack"/>
      <w:bookmarkEnd w:id="79"/>
      <w:r>
        <w:rPr>
          <w:rFonts w:hint="eastAsia" w:ascii="宋体" w:hAnsi="宋体" w:cs="宋体"/>
          <w:szCs w:val="21"/>
        </w:rPr>
        <w:t>，进入网站首页，点击“驱动下载”；</w:t>
      </w:r>
    </w:p>
    <w:p>
      <w:pPr>
        <w:ind w:firstLine="0"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5273040" cy="3086735"/>
            <wp:effectExtent l="0" t="0" r="3810" b="18415"/>
            <wp:docPr id="21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 descr="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="142"/>
      </w:pPr>
      <w:bookmarkStart w:id="14" w:name="_Toc26367_WPSOffice_Level2"/>
      <w:bookmarkStart w:id="15" w:name="_Toc493184123"/>
      <w:bookmarkStart w:id="16" w:name="_Toc346183629"/>
      <w:bookmarkStart w:id="17" w:name="_Toc476214096"/>
      <w:bookmarkStart w:id="18" w:name="_Toc56_WPSOffice_Level2"/>
      <w:bookmarkStart w:id="19" w:name="_Toc404243489"/>
      <w:bookmarkStart w:id="20" w:name="_Toc346701611"/>
      <w:r>
        <w:rPr>
          <w:rFonts w:hint="eastAsia"/>
        </w:rPr>
        <w:t>1.3 安装驱动程序</w:t>
      </w:r>
      <w:bookmarkEnd w:id="14"/>
      <w:bookmarkEnd w:id="15"/>
      <w:bookmarkEnd w:id="16"/>
      <w:bookmarkEnd w:id="17"/>
      <w:bookmarkEnd w:id="18"/>
      <w:bookmarkEnd w:id="19"/>
      <w:bookmarkEnd w:id="20"/>
      <w:r>
        <w:rPr>
          <w:rFonts w:hint="eastAsia"/>
        </w:rPr>
        <w:t xml:space="preserve"> </w:t>
      </w:r>
    </w:p>
    <w:p>
      <w:pPr>
        <w:ind w:firstLine="420"/>
        <w:rPr>
          <w:rFonts w:ascii="宋体" w:hAnsi="宋体" w:cs="宋体"/>
        </w:rPr>
      </w:pPr>
      <w:bookmarkStart w:id="21" w:name="_Toc13007_WPSOffice_Level2"/>
      <w:r>
        <w:rPr>
          <w:rFonts w:hint="eastAsia" w:ascii="宋体" w:hAnsi="宋体" w:cs="宋体"/>
        </w:rPr>
        <w:t>1、关闭（退出）所有杀毒软件（如360安全卫士、毒霸、金山等）；</w:t>
      </w:r>
      <w:bookmarkEnd w:id="21"/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2、找到下载的驱动安装包</w:t>
      </w:r>
      <w:r>
        <w:rPr>
          <w:rFonts w:hint="eastAsia" w:ascii="宋体" w:hAnsi="宋体" w:cs="宋体"/>
        </w:rPr>
        <w:drawing>
          <wp:inline distT="0" distB="0" distL="114300" distR="114300">
            <wp:extent cx="857250" cy="1114425"/>
            <wp:effectExtent l="0" t="0" r="0" b="9525"/>
            <wp:docPr id="15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</w:rPr>
        <w:t>，右键选择管理员身份运行，进入安装页面，如下图：</w:t>
      </w:r>
    </w:p>
    <w:p>
      <w:pPr>
        <w:autoSpaceDE w:val="0"/>
        <w:autoSpaceDN w:val="0"/>
        <w:adjustRightInd w:val="0"/>
        <w:ind w:right="-20" w:firstLine="420"/>
        <w:jc w:val="center"/>
        <w:rPr>
          <w:rFonts w:ascii="宋体" w:hAnsi="宋体" w:cs="宋体"/>
          <w:spacing w:val="4"/>
        </w:rPr>
      </w:pPr>
      <w:r>
        <w:rPr>
          <w:rFonts w:hint="eastAsia" w:ascii="宋体" w:hAnsi="宋体" w:cs="宋体"/>
          <w:spacing w:val="4"/>
        </w:rPr>
        <w:drawing>
          <wp:inline distT="0" distB="0" distL="114300" distR="114300">
            <wp:extent cx="5268595" cy="3951605"/>
            <wp:effectExtent l="0" t="0" r="8255" b="10795"/>
            <wp:docPr id="2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 descr="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 w:cs="宋体"/>
        </w:rPr>
      </w:pPr>
      <w:bookmarkStart w:id="22" w:name="_Toc29441_WPSOffice_Level2"/>
      <w:r>
        <w:rPr>
          <w:rFonts w:hint="eastAsia" w:ascii="宋体" w:hAnsi="宋体" w:cs="宋体"/>
        </w:rPr>
        <w:t>2、点击快速安装（或自定义安装），如下图：</w:t>
      </w:r>
      <w:bookmarkEnd w:id="22"/>
    </w:p>
    <w:p>
      <w:pPr>
        <w:pStyle w:val="5"/>
        <w:ind w:firstLine="480" w:firstLineChars="200"/>
        <w:jc w:val="center"/>
        <w:rPr>
          <w:rFonts w:ascii="宋体" w:hAnsi="宋体" w:cs="宋体"/>
          <w:b/>
          <w:spacing w:val="4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4155440" cy="3116580"/>
            <wp:effectExtent l="0" t="0" r="16510" b="762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55440" cy="3116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98" w:firstLineChars="200"/>
        <w:jc w:val="center"/>
        <w:rPr>
          <w:rFonts w:ascii="宋体" w:hAnsi="宋体" w:cs="宋体"/>
          <w:b/>
          <w:spacing w:val="4"/>
        </w:rPr>
      </w:pPr>
    </w:p>
    <w:p>
      <w:pPr>
        <w:pStyle w:val="5"/>
        <w:ind w:firstLine="436" w:firstLineChars="200"/>
        <w:rPr>
          <w:rFonts w:ascii="宋体" w:hAnsi="宋体" w:cs="宋体"/>
          <w:spacing w:val="4"/>
          <w:sz w:val="21"/>
          <w:szCs w:val="21"/>
        </w:rPr>
      </w:pPr>
      <w:bookmarkStart w:id="23" w:name="_Toc14712_WPSOffice_Level2"/>
      <w:r>
        <w:rPr>
          <w:rFonts w:hint="eastAsia" w:ascii="宋体" w:hAnsi="宋体" w:cs="宋体"/>
          <w:spacing w:val="4"/>
          <w:sz w:val="21"/>
          <w:szCs w:val="21"/>
        </w:rPr>
        <w:t>3、进度条到100%即安装成功，点击“完成”。</w:t>
      </w:r>
      <w:bookmarkEnd w:id="23"/>
    </w:p>
    <w:p>
      <w:pPr>
        <w:pStyle w:val="5"/>
        <w:ind w:firstLine="496" w:firstLineChars="200"/>
        <w:jc w:val="center"/>
        <w:rPr>
          <w:rFonts w:ascii="宋体" w:hAnsi="宋体" w:cs="宋体"/>
          <w:spacing w:val="4"/>
        </w:rPr>
      </w:pPr>
      <w:r>
        <w:rPr>
          <w:rFonts w:hint="eastAsia" w:ascii="宋体" w:hAnsi="宋体" w:cs="宋体"/>
          <w:spacing w:val="4"/>
        </w:rPr>
        <w:drawing>
          <wp:inline distT="0" distB="0" distL="114300" distR="114300">
            <wp:extent cx="5268595" cy="3951605"/>
            <wp:effectExtent l="0" t="0" r="8255" b="10795"/>
            <wp:docPr id="23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 descr="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98" w:firstLineChars="200"/>
        <w:jc w:val="center"/>
        <w:rPr>
          <w:rFonts w:ascii="宋体" w:hAnsi="宋体" w:cs="宋体"/>
          <w:b/>
          <w:spacing w:val="4"/>
        </w:rPr>
      </w:pPr>
    </w:p>
    <w:p>
      <w:pPr>
        <w:pStyle w:val="3"/>
        <w:numPr>
          <w:ilvl w:val="0"/>
          <w:numId w:val="0"/>
        </w:numPr>
        <w:ind w:left="142"/>
      </w:pPr>
      <w:bookmarkStart w:id="24" w:name="_Toc493184124"/>
      <w:bookmarkStart w:id="25" w:name="_Toc404243491"/>
      <w:bookmarkStart w:id="26" w:name="_Toc22241_WPSOffice_Level2"/>
      <w:bookmarkStart w:id="27" w:name="_Toc476214098"/>
      <w:bookmarkStart w:id="28" w:name="_Toc346701613"/>
      <w:bookmarkStart w:id="29" w:name="_Toc56_WPSOffice_Level1"/>
      <w:bookmarkStart w:id="30" w:name="_Toc346183631"/>
      <w:r>
        <w:rPr>
          <w:rFonts w:hint="eastAsia"/>
        </w:rPr>
        <w:t>1.4证书工具</w:t>
      </w:r>
      <w:bookmarkEnd w:id="24"/>
      <w:bookmarkEnd w:id="25"/>
      <w:bookmarkEnd w:id="26"/>
      <w:bookmarkEnd w:id="27"/>
      <w:bookmarkEnd w:id="28"/>
      <w:bookmarkEnd w:id="29"/>
      <w:bookmarkEnd w:id="30"/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插入CA锁，电脑右下角出现数字证书用户工具，双击打开，可查看双证书详细信息。</w:t>
      </w:r>
    </w:p>
    <w:p>
      <w:pPr>
        <w:ind w:firstLine="420"/>
        <w:jc w:val="center"/>
        <w:rPr>
          <w:rFonts w:ascii="宋体" w:hAnsi="宋体" w:cs="宋体"/>
        </w:rPr>
      </w:pPr>
      <w:r>
        <w:drawing>
          <wp:inline distT="0" distB="0" distL="114300" distR="114300">
            <wp:extent cx="2580640" cy="2590165"/>
            <wp:effectExtent l="0" t="0" r="10160" b="635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2590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宋体" w:hAnsi="宋体" w:cs="宋体"/>
        </w:rPr>
      </w:pPr>
      <w:r>
        <w:drawing>
          <wp:inline distT="0" distB="0" distL="114300" distR="114300">
            <wp:extent cx="4228465" cy="3066415"/>
            <wp:effectExtent l="0" t="0" r="635" b="635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28465" cy="3066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="142"/>
      </w:pPr>
      <w:bookmarkStart w:id="31" w:name="_Toc404243492"/>
      <w:bookmarkStart w:id="32" w:name="_Toc476214099"/>
      <w:bookmarkStart w:id="33" w:name="_Toc346183632"/>
      <w:bookmarkStart w:id="34" w:name="_Toc346701614"/>
      <w:bookmarkStart w:id="35" w:name="_Toc12205_WPSOffice_Level2"/>
      <w:bookmarkStart w:id="36" w:name="_Toc493184126"/>
      <w:bookmarkStart w:id="37" w:name="_Toc28776_WPSOffice_Level2"/>
      <w:r>
        <w:rPr>
          <w:rFonts w:hint="eastAsia"/>
        </w:rPr>
        <w:t>1.5 修改</w:t>
      </w:r>
      <w:bookmarkEnd w:id="31"/>
      <w:bookmarkEnd w:id="32"/>
      <w:bookmarkEnd w:id="33"/>
      <w:bookmarkEnd w:id="34"/>
      <w:r>
        <w:rPr>
          <w:rFonts w:hint="eastAsia"/>
        </w:rPr>
        <w:t>密码</w:t>
      </w:r>
      <w:bookmarkEnd w:id="35"/>
      <w:bookmarkEnd w:id="36"/>
      <w:bookmarkEnd w:id="37"/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点击“修改密码”，输入正确的旧密码和新密码，点击确认就可以修改密码了（初始密码为123456，修改之后</w:t>
      </w:r>
      <w:r>
        <w:rPr>
          <w:rFonts w:hint="eastAsia" w:ascii="宋体" w:hAnsi="宋体" w:cs="宋体"/>
          <w:color w:val="FF0000"/>
        </w:rPr>
        <w:t>牢记新密码</w:t>
      </w:r>
      <w:r>
        <w:rPr>
          <w:rFonts w:hint="eastAsia" w:ascii="宋体" w:hAnsi="宋体" w:cs="宋体"/>
        </w:rPr>
        <w:t>）。如果忘记密码，请到该项目CA发证中心进行CA锁密码的初始化（为保证CA使用的安全性，密码输错</w:t>
      </w:r>
      <w:r>
        <w:rPr>
          <w:rFonts w:hint="eastAsia" w:ascii="宋体" w:hAnsi="宋体" w:cs="宋体"/>
          <w:color w:val="FF0000"/>
        </w:rPr>
        <w:t>8次</w:t>
      </w:r>
      <w:r>
        <w:rPr>
          <w:rFonts w:hint="eastAsia" w:ascii="宋体" w:hAnsi="宋体" w:cs="宋体"/>
        </w:rPr>
        <w:t>即会锁死，需</w:t>
      </w:r>
      <w:r>
        <w:rPr>
          <w:rFonts w:hint="eastAsia" w:ascii="宋体" w:hAnsi="宋体" w:cs="宋体"/>
          <w:color w:val="FF0000"/>
        </w:rPr>
        <w:t>联系湖南C</w:t>
      </w:r>
      <w:r>
        <w:rPr>
          <w:rFonts w:ascii="宋体" w:hAnsi="宋体" w:cs="宋体"/>
          <w:color w:val="FF0000"/>
        </w:rPr>
        <w:t>A</w:t>
      </w:r>
      <w:r>
        <w:rPr>
          <w:rFonts w:hint="eastAsia" w:ascii="宋体" w:hAnsi="宋体" w:cs="宋体"/>
          <w:color w:val="FF0000"/>
        </w:rPr>
        <w:t>重置密码</w:t>
      </w:r>
      <w:r>
        <w:rPr>
          <w:rFonts w:hint="eastAsia" w:ascii="宋体" w:hAnsi="宋体" w:cs="宋体"/>
        </w:rPr>
        <w:t>）。</w:t>
      </w:r>
    </w:p>
    <w:p>
      <w:pPr>
        <w:ind w:firstLine="420"/>
        <w:jc w:val="center"/>
        <w:rPr>
          <w:rFonts w:ascii="宋体" w:hAnsi="宋体" w:cs="宋体"/>
          <w:spacing w:val="4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4228465" cy="3066415"/>
            <wp:effectExtent l="0" t="0" r="635" b="635"/>
            <wp:docPr id="4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28465" cy="3066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="142"/>
      </w:pPr>
      <w:bookmarkStart w:id="38" w:name="_Toc12961_WPSOffice_Level2"/>
      <w:bookmarkStart w:id="39" w:name="_Toc13007_WPSOffice_Level1"/>
      <w:bookmarkStart w:id="40" w:name="_Toc346701615"/>
      <w:bookmarkStart w:id="41" w:name="_Toc404243493"/>
      <w:bookmarkStart w:id="42" w:name="_Toc346183633"/>
      <w:bookmarkStart w:id="43" w:name="_Toc476214100"/>
      <w:bookmarkStart w:id="44" w:name="_Toc493184127"/>
      <w:r>
        <w:rPr>
          <w:rFonts w:hint="eastAsia"/>
        </w:rPr>
        <w:t>1.6 检测工具</w:t>
      </w:r>
      <w:bookmarkEnd w:id="38"/>
      <w:bookmarkEnd w:id="39"/>
      <w:bookmarkEnd w:id="40"/>
      <w:bookmarkEnd w:id="41"/>
      <w:bookmarkEnd w:id="42"/>
      <w:bookmarkEnd w:id="43"/>
      <w:bookmarkEnd w:id="44"/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驱动安装成功后，桌面会生成新点检测工具（长春版）快捷方式，</w:t>
      </w:r>
      <w:r>
        <w:rPr>
          <w:rFonts w:hint="eastAsia" w:ascii="宋体" w:hAnsi="宋体" w:cs="宋体"/>
        </w:rPr>
        <w:drawing>
          <wp:inline distT="0" distB="0" distL="114300" distR="114300">
            <wp:extent cx="904875" cy="1104900"/>
            <wp:effectExtent l="0" t="0" r="9525" b="0"/>
            <wp:docPr id="31" name="图片 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 descr="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</w:rPr>
        <w:t>打开检查工具</w:t>
      </w:r>
    </w:p>
    <w:p>
      <w:pPr>
        <w:pStyle w:val="5"/>
        <w:ind w:firstLine="154" w:firstLineChars="62"/>
        <w:jc w:val="center"/>
        <w:rPr>
          <w:rFonts w:ascii="宋体" w:hAnsi="宋体" w:cs="宋体"/>
          <w:b/>
          <w:spacing w:val="4"/>
        </w:rPr>
      </w:pPr>
    </w:p>
    <w:p>
      <w:pPr>
        <w:pStyle w:val="5"/>
        <w:ind w:firstLine="498" w:firstLineChars="200"/>
        <w:rPr>
          <w:rFonts w:ascii="宋体" w:hAnsi="宋体" w:cs="宋体"/>
          <w:b/>
          <w:spacing w:val="4"/>
        </w:rPr>
      </w:pPr>
    </w:p>
    <w:p>
      <w:pPr>
        <w:pStyle w:val="3"/>
        <w:numPr>
          <w:ilvl w:val="0"/>
          <w:numId w:val="0"/>
        </w:numPr>
        <w:ind w:left="142"/>
      </w:pPr>
      <w:bookmarkStart w:id="45" w:name="_Toc346183635"/>
      <w:bookmarkStart w:id="46" w:name="_Toc346701617"/>
      <w:bookmarkStart w:id="47" w:name="_Toc11687_WPSOffice_Level2"/>
      <w:bookmarkStart w:id="48" w:name="_Toc19589_WPSOffice_Level2"/>
      <w:bookmarkStart w:id="49" w:name="_Toc404243495"/>
      <w:bookmarkStart w:id="50" w:name="_Toc493184129"/>
      <w:bookmarkStart w:id="51" w:name="_Toc476214102"/>
      <w:r>
        <w:rPr>
          <w:rFonts w:hint="eastAsia"/>
        </w:rPr>
        <w:t>1.7 系统检测</w:t>
      </w:r>
      <w:bookmarkEnd w:id="45"/>
      <w:bookmarkEnd w:id="46"/>
      <w:bookmarkEnd w:id="47"/>
      <w:bookmarkEnd w:id="48"/>
      <w:bookmarkEnd w:id="49"/>
      <w:bookmarkEnd w:id="50"/>
      <w:bookmarkEnd w:id="51"/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点击“一键检测”，全部成功即系统所需要控件都安装完毕了。</w:t>
      </w:r>
    </w:p>
    <w:p>
      <w:pPr>
        <w:ind w:firstLine="420"/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5268595" cy="3325495"/>
            <wp:effectExtent l="0" t="0" r="8255" b="8255"/>
            <wp:docPr id="3" name="图片 1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8" descr="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 xml:space="preserve">如果有检测失败，原因可能是证书Key驱动没有装好或者是证书Key是无法使用的，需重新安装证书Key驱动，或者联系CFCA公司进行更换。 </w:t>
      </w:r>
    </w:p>
    <w:p>
      <w:pPr>
        <w:pStyle w:val="3"/>
        <w:numPr>
          <w:ilvl w:val="0"/>
          <w:numId w:val="0"/>
        </w:numPr>
        <w:ind w:left="142"/>
      </w:pPr>
      <w:bookmarkStart w:id="52" w:name="_Toc27939_WPSOffice_Level2"/>
      <w:r>
        <w:rPr>
          <w:rFonts w:hint="eastAsia"/>
        </w:rPr>
        <w:t>1.8证书显示</w:t>
      </w:r>
      <w:bookmarkEnd w:id="52"/>
    </w:p>
    <w:p>
      <w:pPr>
        <w:ind w:firstLine="420"/>
      </w:pPr>
      <w:r>
        <w:rPr>
          <w:rFonts w:hint="eastAsia"/>
        </w:rPr>
        <w:t>点击“证书显示”可以查看证书信息，请妥善保管证书信息以防信息泄露造成伪造盗用</w:t>
      </w:r>
      <w:r>
        <w:rPr>
          <w:rFonts w:hint="eastAsia"/>
        </w:rPr>
        <w:drawing>
          <wp:inline distT="0" distB="0" distL="114300" distR="114300">
            <wp:extent cx="5268595" cy="3325495"/>
            <wp:effectExtent l="0" t="0" r="8255" b="8255"/>
            <wp:docPr id="4" name="图片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9" descr="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="142"/>
      </w:pPr>
      <w:bookmarkStart w:id="53" w:name="_Toc346183638"/>
      <w:bookmarkStart w:id="54" w:name="_Toc346701620"/>
      <w:bookmarkStart w:id="55" w:name="_Toc10361_WPSOffice_Level2"/>
      <w:bookmarkStart w:id="56" w:name="_Toc493184132"/>
      <w:bookmarkStart w:id="57" w:name="_Toc3839_WPSOffice_Level2"/>
      <w:bookmarkStart w:id="58" w:name="_Toc404243498"/>
      <w:bookmarkStart w:id="59" w:name="_Toc476214105"/>
      <w:r>
        <w:rPr>
          <w:rFonts w:hint="eastAsia"/>
        </w:rPr>
        <w:t>1.9 签章检测</w:t>
      </w:r>
      <w:bookmarkEnd w:id="53"/>
      <w:bookmarkEnd w:id="54"/>
      <w:bookmarkEnd w:id="55"/>
      <w:bookmarkEnd w:id="56"/>
      <w:bookmarkEnd w:id="57"/>
      <w:bookmarkEnd w:id="58"/>
      <w:bookmarkEnd w:id="59"/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点击“签章”图标，输入硬件口令（即CA锁密码），点击确定，即可签章。</w:t>
      </w:r>
    </w:p>
    <w:p>
      <w:pPr>
        <w:ind w:firstLine="420"/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5271770" cy="3305810"/>
            <wp:effectExtent l="0" t="0" r="5080" b="8890"/>
            <wp:docPr id="49" name="图片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0" descr="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05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如不能正常签章，请及时和湖南C</w:t>
      </w:r>
      <w:r>
        <w:rPr>
          <w:rFonts w:ascii="宋体" w:hAnsi="宋体" w:cs="宋体"/>
        </w:rPr>
        <w:t>A</w:t>
      </w:r>
      <w:r>
        <w:rPr>
          <w:rFonts w:hint="eastAsia" w:ascii="宋体" w:hAnsi="宋体" w:cs="宋体"/>
        </w:rPr>
        <w:t>联系，确认签章是否正常。</w:t>
      </w:r>
    </w:p>
    <w:p>
      <w:pPr>
        <w:ind w:firstLine="420"/>
      </w:pPr>
    </w:p>
    <w:p>
      <w:pPr>
        <w:ind w:firstLine="420"/>
      </w:pPr>
    </w:p>
    <w:p>
      <w:pPr>
        <w:pStyle w:val="2"/>
      </w:pPr>
      <w:bookmarkStart w:id="60" w:name="_Toc9926_WPSOffice_Level1"/>
      <w:r>
        <w:rPr>
          <w:rFonts w:hint="eastAsia" w:ascii="宋体" w:hAnsi="宋体" w:cs="宋体"/>
        </w:rPr>
        <w:t>账号注册激活</w:t>
      </w:r>
      <w:bookmarkEnd w:id="60"/>
    </w:p>
    <w:p>
      <w:pPr>
        <w:pStyle w:val="3"/>
        <w:numPr>
          <w:ilvl w:val="0"/>
          <w:numId w:val="0"/>
        </w:numPr>
        <w:ind w:left="142"/>
      </w:pPr>
      <w:bookmarkStart w:id="61" w:name="_Toc488_WPSOffice_Level2"/>
      <w:r>
        <w:rPr>
          <w:rFonts w:hint="eastAsia"/>
        </w:rPr>
        <w:t>2.1账号注册</w:t>
      </w:r>
      <w:bookmarkEnd w:id="61"/>
    </w:p>
    <w:p>
      <w:pPr>
        <w:ind w:firstLine="422"/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</w:rPr>
        <w:t>操作步骤：</w:t>
      </w:r>
    </w:p>
    <w:p>
      <w:pPr>
        <w:ind w:firstLine="420"/>
        <w:rPr>
          <w:rFonts w:ascii="宋体" w:hAnsi="宋体"/>
        </w:rPr>
      </w:pPr>
      <w:r>
        <w:t>1、</w:t>
      </w:r>
      <w:r>
        <w:rPr>
          <w:rFonts w:hint="eastAsia" w:ascii="宋体" w:hAnsi="宋体"/>
        </w:rPr>
        <w:t>招标单位登录交易平台，点击“免费注册”，如下图：</w:t>
      </w:r>
    </w:p>
    <w:p>
      <w:pPr>
        <w:ind w:firstLine="420"/>
      </w:pPr>
      <w:r>
        <w:rPr>
          <w:rFonts w:hint="eastAsia"/>
        </w:rPr>
        <w:drawing>
          <wp:inline distT="0" distB="0" distL="114300" distR="114300">
            <wp:extent cx="5273040" cy="3086735"/>
            <wp:effectExtent l="0" t="0" r="3810" b="18415"/>
            <wp:docPr id="5" name="图片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1" descr="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/>
        </w:rPr>
      </w:pPr>
      <w:r>
        <w:t>2、</w:t>
      </w:r>
      <w:r>
        <w:rPr>
          <w:rFonts w:hint="eastAsia" w:ascii="宋体" w:hAnsi="宋体"/>
        </w:rPr>
        <w:t>点击“同意”按钮，确认注册协议，如下图：</w:t>
      </w:r>
    </w:p>
    <w:p>
      <w:pPr>
        <w:ind w:firstLine="0" w:firstLineChars="0"/>
        <w:rPr>
          <w:rFonts w:ascii="宋体" w:hAnsi="宋体"/>
        </w:rPr>
      </w:pPr>
      <w:r>
        <w:drawing>
          <wp:inline distT="0" distB="0" distL="114300" distR="114300">
            <wp:extent cx="4933950" cy="2430145"/>
            <wp:effectExtent l="0" t="0" r="0" b="8255"/>
            <wp:docPr id="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430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/>
        </w:rPr>
      </w:pPr>
      <w:r>
        <w:t>3、</w:t>
      </w:r>
      <w:r>
        <w:rPr>
          <w:rFonts w:hint="eastAsia" w:ascii="宋体" w:hAnsi="宋体"/>
        </w:rPr>
        <w:t>填写网员信息，点击“确认”，注册完成。</w:t>
      </w:r>
    </w:p>
    <w:p>
      <w:pPr>
        <w:ind w:firstLine="420"/>
      </w:pPr>
      <w:r>
        <w:rPr>
          <w:rFonts w:hint="eastAsia"/>
        </w:rPr>
        <w:drawing>
          <wp:inline distT="0" distB="0" distL="114300" distR="114300">
            <wp:extent cx="5273040" cy="3086735"/>
            <wp:effectExtent l="0" t="0" r="3810" b="18415"/>
            <wp:docPr id="48" name="图片 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3" descr="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/>
          <w:color w:val="FF0000"/>
        </w:rPr>
      </w:pPr>
      <w:r>
        <w:rPr>
          <w:rFonts w:hint="eastAsia" w:ascii="宋体" w:hAnsi="宋体"/>
          <w:color w:val="FF0000"/>
        </w:rPr>
        <w:t>注：在注册时要选择对应的单位类型，类型包括如下几种：</w:t>
      </w:r>
    </w:p>
    <w:p>
      <w:pPr>
        <w:ind w:firstLine="420"/>
        <w:rPr>
          <w:rFonts w:ascii="宋体" w:hAnsi="宋体"/>
          <w:color w:val="FF0000"/>
        </w:rPr>
      </w:pPr>
      <w:r>
        <w:rPr>
          <w:rFonts w:hint="eastAsia" w:ascii="宋体" w:hAnsi="宋体"/>
          <w:color w:val="FF0000"/>
        </w:rPr>
        <w:t>建设单位、招标代理、勘察单位、设计单位、施工企业、监理企业、供应商等。</w:t>
      </w:r>
    </w:p>
    <w:p>
      <w:pPr>
        <w:spacing w:line="240" w:lineRule="auto"/>
        <w:ind w:firstLine="0" w:firstLineChars="0"/>
      </w:pPr>
    </w:p>
    <w:p>
      <w:pPr>
        <w:pStyle w:val="3"/>
        <w:numPr>
          <w:ilvl w:val="0"/>
          <w:numId w:val="0"/>
        </w:numPr>
        <w:ind w:left="142"/>
      </w:pPr>
      <w:r>
        <w:t>2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 xml:space="preserve"> CA数字证书自主激活绑定</w:t>
      </w:r>
    </w:p>
    <w:p>
      <w:pPr>
        <w:ind w:firstLine="422"/>
        <w:rPr>
          <w:rFonts w:ascii="宋体" w:hAnsi="宋体"/>
        </w:rPr>
      </w:pPr>
      <w:r>
        <w:rPr>
          <w:rFonts w:hint="eastAsia" w:ascii="宋体" w:hAnsi="宋体"/>
          <w:b/>
          <w:bCs/>
        </w:rPr>
        <w:t>功能说明：</w:t>
      </w:r>
      <w:r>
        <w:rPr>
          <w:rFonts w:hint="eastAsia" w:ascii="宋体" w:hAnsi="宋体"/>
        </w:rPr>
        <w:t>登录后可以进CA数字证书进行自主绑定。</w:t>
      </w:r>
    </w:p>
    <w:p>
      <w:pPr>
        <w:ind w:firstLine="422"/>
      </w:pPr>
      <w:r>
        <w:rPr>
          <w:rFonts w:hint="eastAsia" w:ascii="宋体" w:hAnsi="宋体"/>
          <w:b/>
          <w:bCs/>
        </w:rPr>
        <w:t>操作步骤：</w:t>
      </w:r>
    </w:p>
    <w:p>
      <w:pPr>
        <w:ind w:firstLine="420"/>
      </w:pPr>
      <w:r>
        <w:rPr>
          <w:rFonts w:hint="eastAsia"/>
        </w:rPr>
        <w:t>1、CA绑定前确认驱动已正常安装且浏览器已设置完成，</w:t>
      </w:r>
      <w:r>
        <w:rPr>
          <w:rFonts w:hint="eastAsia" w:ascii="宋体" w:hAnsi="宋体" w:cs="宋体"/>
        </w:rPr>
        <w:t>插好CA锁后，在【信息管理】——【CA自主激活】中点击“读取证书”，待下方“证书信息”显示后，点击“激活”按钮，进行CA证书自主激活。</w:t>
      </w:r>
    </w:p>
    <w:p>
      <w:pPr>
        <w:ind w:firstLine="420"/>
      </w:pPr>
      <w:r>
        <w:rPr>
          <w:rFonts w:hint="eastAsia" w:ascii="宋体" w:hAnsi="宋体" w:cs="宋体"/>
        </w:rPr>
        <w:drawing>
          <wp:inline distT="0" distB="0" distL="114300" distR="114300">
            <wp:extent cx="5273040" cy="3086735"/>
            <wp:effectExtent l="0" t="0" r="3810" b="18415"/>
            <wp:docPr id="1" name="图片 2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 descr="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产权交易</w:t>
      </w:r>
      <w:r>
        <w:t>系统</w:t>
      </w:r>
      <w:bookmarkEnd w:id="1"/>
      <w:bookmarkEnd w:id="2"/>
    </w:p>
    <w:p>
      <w:pPr>
        <w:pStyle w:val="3"/>
        <w:ind w:firstLine="602"/>
        <w:rPr>
          <w:b/>
        </w:rPr>
      </w:pPr>
      <w:bookmarkStart w:id="62" w:name="_Toc491718254"/>
      <w:bookmarkStart w:id="63" w:name="_Toc9862"/>
      <w:bookmarkStart w:id="64" w:name="_Toc405561983"/>
      <w:bookmarkStart w:id="65" w:name="_Toc491719818"/>
      <w:r>
        <w:rPr>
          <w:rFonts w:hint="eastAsia"/>
          <w:b/>
        </w:rPr>
        <w:t>拍卖代理</w:t>
      </w:r>
      <w:bookmarkEnd w:id="62"/>
      <w:bookmarkEnd w:id="63"/>
      <w:bookmarkEnd w:id="64"/>
      <w:bookmarkEnd w:id="65"/>
    </w:p>
    <w:p>
      <w:pPr>
        <w:pStyle w:val="4"/>
      </w:pPr>
      <w:bookmarkStart w:id="66" w:name="_基本信息_1"/>
      <w:bookmarkEnd w:id="66"/>
      <w:bookmarkStart w:id="67" w:name="_Toc491719819"/>
      <w:bookmarkStart w:id="68" w:name="_Toc491718255"/>
      <w:r>
        <w:rPr>
          <w:rFonts w:hint="eastAsia"/>
        </w:rPr>
        <w:t>实物项目登记</w:t>
      </w:r>
      <w:bookmarkEnd w:id="67"/>
      <w:bookmarkEnd w:id="68"/>
    </w:p>
    <w:p>
      <w:pPr>
        <w:ind w:firstLine="422"/>
        <w:rPr>
          <w:b/>
        </w:rPr>
      </w:pPr>
      <w:r>
        <w:rPr>
          <w:rFonts w:hint="eastAsia"/>
          <w:b/>
        </w:rPr>
        <w:t>业务</w:t>
      </w:r>
      <w:r>
        <w:rPr>
          <w:b/>
        </w:rPr>
        <w:t>流程：</w:t>
      </w:r>
    </w:p>
    <w:p>
      <w:pPr>
        <w:ind w:left="0" w:leftChars="0" w:firstLine="0" w:firstLineChars="0"/>
        <w:rPr>
          <w:b/>
        </w:rPr>
      </w:pPr>
      <w:r>
        <w:drawing>
          <wp:inline distT="0" distB="0" distL="0" distR="0">
            <wp:extent cx="5278120" cy="874395"/>
            <wp:effectExtent l="0" t="0" r="17780" b="59055"/>
            <wp:docPr id="30" name="图示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  <w:r>
        <w:t xml:space="preserve">     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numPr>
          <w:ilvl w:val="0"/>
          <w:numId w:val="2"/>
        </w:numPr>
        <w:ind w:firstLine="420" w:firstLineChars="0"/>
      </w:pPr>
      <w:r>
        <w:rPr>
          <w:rFonts w:hint="eastAsia"/>
        </w:rPr>
        <w:t>若该项目属于实物等项目，选择“产权项目登记”。登录益阳市公共资源交易中心客户端系统，点击“产权业务——实物项目登记”菜单，如下图：</w:t>
      </w:r>
    </w:p>
    <w:p>
      <w:pPr>
        <w:ind w:firstLine="0" w:firstLineChars="0"/>
      </w:pPr>
      <w:r>
        <w:drawing>
          <wp:inline distT="0" distB="0" distL="114300" distR="114300">
            <wp:extent cx="5273675" cy="2576195"/>
            <wp:effectExtent l="0" t="0" r="3175" b="1460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2、点击“新建实物项目”按钮，完善项目基本信息。然后点击“修改保存”按钮。如下图：</w:t>
      </w:r>
      <w:r>
        <w:t xml:space="preserve"> </w:t>
      </w:r>
      <w:r>
        <w:drawing>
          <wp:inline distT="0" distB="0" distL="114300" distR="114300">
            <wp:extent cx="5274310" cy="2544445"/>
            <wp:effectExtent l="0" t="0" r="2540" b="825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填写页面上项目名称等信息。点击“修改保存”按钮，基本信息处于“编辑”中状态，可再次修改。</w:t>
      </w:r>
    </w:p>
    <w:p>
      <w:pPr>
        <w:pStyle w:val="81"/>
        <w:ind w:firstLine="424" w:firstLineChars="202"/>
        <w:rPr>
          <w:color w:val="FF0000"/>
        </w:rPr>
      </w:pPr>
      <w:r>
        <w:rPr>
          <w:rFonts w:hint="eastAsia"/>
          <w:color w:val="FF0000"/>
        </w:rPr>
        <w:t>注：①带*号的为必填项。</w:t>
      </w:r>
    </w:p>
    <w:p>
      <w:pPr>
        <w:numPr>
          <w:ilvl w:val="0"/>
          <w:numId w:val="2"/>
        </w:numPr>
        <w:ind w:firstLine="420" w:firstLineChars="0"/>
      </w:pPr>
      <w:r>
        <w:rPr>
          <w:rFonts w:hint="eastAsia"/>
        </w:rPr>
        <w:t>点击“中心受理”按钮，基本信息处于“待审核”状态。</w:t>
      </w:r>
      <w:r>
        <w:drawing>
          <wp:inline distT="0" distB="0" distL="114300" distR="114300">
            <wp:extent cx="5274310" cy="2574290"/>
            <wp:effectExtent l="0" t="0" r="2540" b="16510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注：需要选中右上角的 “编辑中”、“审核未通过”状态后，才能将需要删除的项目进行删除。</w:t>
      </w:r>
    </w:p>
    <w:p>
      <w:pPr>
        <w:ind w:firstLine="0" w:firstLineChars="0"/>
      </w:pPr>
    </w:p>
    <w:p>
      <w:pPr>
        <w:pStyle w:val="4"/>
      </w:pPr>
      <w:r>
        <w:rPr>
          <w:rFonts w:hint="eastAsia"/>
        </w:rPr>
        <w:t>股权项目登记</w:t>
      </w:r>
    </w:p>
    <w:p>
      <w:pPr>
        <w:ind w:firstLine="422"/>
        <w:rPr>
          <w:b/>
        </w:rPr>
      </w:pPr>
      <w:r>
        <w:rPr>
          <w:rFonts w:hint="eastAsia"/>
          <w:b/>
        </w:rPr>
        <w:t>业务</w:t>
      </w:r>
      <w:r>
        <w:rPr>
          <w:b/>
        </w:rPr>
        <w:t>流程：</w:t>
      </w:r>
    </w:p>
    <w:p>
      <w:pPr>
        <w:ind w:left="0" w:leftChars="0" w:firstLine="0" w:firstLineChars="0"/>
        <w:rPr>
          <w:b/>
        </w:rPr>
      </w:pPr>
      <w:r>
        <w:drawing>
          <wp:inline distT="0" distB="0" distL="0" distR="0">
            <wp:extent cx="5278120" cy="874395"/>
            <wp:effectExtent l="0" t="0" r="17780" b="59055"/>
            <wp:docPr id="38" name="图示 3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  <w:r>
        <w:t xml:space="preserve">     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 w:firstLineChars="0"/>
      </w:pPr>
      <w:r>
        <w:rPr>
          <w:rFonts w:hint="eastAsia"/>
        </w:rPr>
        <w:t>1、若该项目属于股权等项目，选择“股权项目登记”。登录益阳市公共资源交易中心客户端系统，点击“产权业务——股权项目登记”菜单，如下图：</w:t>
      </w:r>
      <w:r>
        <w:drawing>
          <wp:inline distT="0" distB="0" distL="114300" distR="114300">
            <wp:extent cx="5269865" cy="2584450"/>
            <wp:effectExtent l="0" t="0" r="6985" b="635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2、点击“新建股权项目”按钮，完善项目基本信息。然后点击“修改保存”按钮。如下图：</w:t>
      </w:r>
      <w:r>
        <w:t xml:space="preserve"> </w:t>
      </w:r>
      <w:r>
        <w:drawing>
          <wp:inline distT="0" distB="0" distL="114300" distR="114300">
            <wp:extent cx="5270500" cy="2531110"/>
            <wp:effectExtent l="0" t="0" r="6350" b="2540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1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填写页面上项目名称等信息。点击“修改保存”按钮，基本信息处于“编辑”中状态，可再次修改。</w:t>
      </w:r>
    </w:p>
    <w:p>
      <w:pPr>
        <w:ind w:firstLine="420"/>
      </w:pPr>
      <w:r>
        <w:rPr>
          <w:rFonts w:hint="eastAsia"/>
        </w:rPr>
        <w:t>3、点击“中心受理”按钮，基本信息处于“待审核”状态。</w:t>
      </w:r>
    </w:p>
    <w:p>
      <w:pPr>
        <w:ind w:firstLine="420"/>
      </w:pPr>
      <w:r>
        <w:drawing>
          <wp:inline distT="0" distB="0" distL="114300" distR="114300">
            <wp:extent cx="5274310" cy="2614930"/>
            <wp:effectExtent l="0" t="0" r="2540" b="13970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  <w:rPr>
          <w:color w:val="FF0000"/>
        </w:rPr>
      </w:pPr>
      <w:r>
        <w:rPr>
          <w:rFonts w:hint="eastAsia"/>
          <w:color w:val="FF0000"/>
        </w:rPr>
        <w:t>注：①*号的为必填项。</w:t>
      </w:r>
    </w:p>
    <w:p>
      <w:pPr>
        <w:ind w:firstLine="840" w:firstLineChars="400"/>
        <w:rPr>
          <w:color w:val="FF0000"/>
        </w:rPr>
      </w:pPr>
      <w:r>
        <w:rPr>
          <w:rFonts w:hint="eastAsia"/>
          <w:color w:val="FF0000"/>
        </w:rPr>
        <w:t>②需要选中右上角的 “编辑中”、“审核未通过”状态后，才能将需要删除的项目进行删除。</w:t>
      </w:r>
    </w:p>
    <w:p>
      <w:pPr>
        <w:ind w:firstLine="420"/>
      </w:pPr>
    </w:p>
    <w:p>
      <w:pPr>
        <w:pStyle w:val="4"/>
      </w:pPr>
      <w:r>
        <w:rPr>
          <w:rFonts w:hint="eastAsia"/>
        </w:rPr>
        <w:t>交易场地预约</w:t>
      </w:r>
    </w:p>
    <w:p>
      <w:pPr>
        <w:pStyle w:val="5"/>
        <w:ind w:firstLine="424" w:firstLineChars="201"/>
        <w:rPr>
          <w:b/>
          <w:sz w:val="21"/>
        </w:rPr>
      </w:pPr>
      <w:r>
        <w:rPr>
          <w:rFonts w:hint="eastAsia"/>
          <w:b/>
          <w:sz w:val="21"/>
        </w:rPr>
        <w:t>业务</w:t>
      </w:r>
      <w:r>
        <w:rPr>
          <w:b/>
          <w:sz w:val="21"/>
        </w:rPr>
        <w:t>流程：</w:t>
      </w:r>
    </w:p>
    <w:p>
      <w:pPr>
        <w:pStyle w:val="5"/>
        <w:ind w:firstLine="0" w:firstLineChars="0"/>
      </w:pPr>
      <w:r>
        <w:drawing>
          <wp:inline distT="0" distB="0" distL="0" distR="0">
            <wp:extent cx="5278120" cy="874395"/>
            <wp:effectExtent l="0" t="0" r="17780" b="59055"/>
            <wp:docPr id="26" name="图示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</wp:inline>
        </w:drawing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4" w:firstLineChars="202"/>
      </w:pPr>
      <w:bookmarkStart w:id="69" w:name="_Toc405561989"/>
      <w:bookmarkStart w:id="70" w:name="_Toc8907"/>
      <w:r>
        <w:rPr>
          <w:rFonts w:hint="eastAsia"/>
        </w:rPr>
        <w:t>1、点击“产权业务——交易场地预约”菜单，进入页面。如下图：</w:t>
      </w:r>
    </w:p>
    <w:p>
      <w:pPr>
        <w:pStyle w:val="81"/>
        <w:rPr>
          <w:sz w:val="24"/>
        </w:rPr>
      </w:pPr>
      <w:r>
        <w:drawing>
          <wp:inline distT="0" distB="0" distL="114300" distR="114300">
            <wp:extent cx="5266055" cy="2572385"/>
            <wp:effectExtent l="0" t="0" r="10795" b="18415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7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2、点击“新增交易场地预约”按钮，挑选项目标的名称；如下图：</w:t>
      </w:r>
    </w:p>
    <w:p>
      <w:pPr>
        <w:pStyle w:val="81"/>
      </w:pPr>
      <w:r>
        <w:drawing>
          <wp:inline distT="0" distB="0" distL="114300" distR="114300">
            <wp:extent cx="5266690" cy="2546985"/>
            <wp:effectExtent l="0" t="0" r="10160" b="5715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6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rPr>
          <w:rFonts w:hint="eastAsia"/>
          <w:color w:val="FF0000"/>
        </w:rPr>
      </w:pPr>
      <w:r>
        <w:rPr>
          <w:color w:val="FF0000"/>
        </w:rPr>
        <w:t>注</w:t>
      </w:r>
      <w:r>
        <w:rPr>
          <w:rFonts w:hint="eastAsia"/>
          <w:color w:val="FF0000"/>
        </w:rPr>
        <w:t>：</w:t>
      </w:r>
      <w:r>
        <w:rPr>
          <w:color w:val="FF0000"/>
        </w:rPr>
        <w:t>同一项目下的标的如在相同的时间地点开标</w:t>
      </w:r>
      <w:r>
        <w:rPr>
          <w:rFonts w:hint="eastAsia"/>
          <w:color w:val="FF0000"/>
        </w:rPr>
        <w:t>，</w:t>
      </w:r>
      <w:r>
        <w:rPr>
          <w:color w:val="FF0000"/>
        </w:rPr>
        <w:t>请将此项目的所有标的都选上</w:t>
      </w:r>
      <w:r>
        <w:rPr>
          <w:rFonts w:hint="eastAsia"/>
          <w:color w:val="FF0000"/>
        </w:rPr>
        <w:t>。</w:t>
      </w:r>
    </w:p>
    <w:p>
      <w:pPr>
        <w:ind w:firstLine="420"/>
      </w:pPr>
      <w:r>
        <w:rPr>
          <w:rFonts w:hint="eastAsia"/>
        </w:rPr>
        <w:t>3、点击“确定选择”按钮，进入交易场地预约页面，完善信息。如下图：</w:t>
      </w:r>
    </w:p>
    <w:p>
      <w:pPr>
        <w:ind w:firstLine="0" w:firstLineChars="0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168910</wp:posOffset>
                </wp:positionV>
                <wp:extent cx="397510" cy="191135"/>
                <wp:effectExtent l="0" t="0" r="21590" b="190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65" cy="19083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3pt;margin-top:13.3pt;height:15.05pt;width:31.3pt;z-index:251660288;v-text-anchor:middle;mso-width-relative:page;mso-height-relative:page;" filled="f" stroked="t" coordsize="21600,21600" o:gfxdata="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PSR4sHVAAAABQEAAA8AAAAAAAAAAQAgAAAAIgAA&#10;AGRycy9kb3ducmV2LnhtbFBLAQIUABQAAAAIAIdO4kB5BdozRAIAAGUEAAAOAAAAAAAAAAEAIAAA&#10;ACQBAABkcnMvZTJvRG9jLnhtbFBLBQYAAAAABgAGAFkBAADaBQAAAAA=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6690" cy="2524760"/>
            <wp:effectExtent l="0" t="0" r="10160" b="8890"/>
            <wp:docPr id="4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color w:val="FF0000"/>
        </w:rPr>
      </w:pP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①场地使用信息可以看到所有已预约的场地使用情况。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②如果选择的场地在该时间已被预约，会弹出提示“</w:t>
      </w:r>
      <w:r>
        <w:rPr>
          <w:color w:val="FF0000"/>
        </w:rPr>
        <w:t>该开标室在该时段已经被预定使用，请重新挑选一个时间段！</w:t>
      </w:r>
      <w:r>
        <w:rPr>
          <w:rFonts w:hint="eastAsia"/>
          <w:color w:val="FF0000"/>
        </w:rPr>
        <w:t>”</w:t>
      </w:r>
    </w:p>
    <w:p>
      <w:pPr>
        <w:ind w:firstLine="420"/>
        <w:rPr>
          <w:color w:val="FF0000"/>
        </w:rPr>
      </w:pPr>
    </w:p>
    <w:p>
      <w:pPr>
        <w:ind w:firstLine="420" w:firstLineChars="0"/>
        <w:rPr>
          <w:color w:val="FF0000"/>
        </w:rPr>
      </w:pPr>
      <w:r>
        <w:drawing>
          <wp:inline distT="0" distB="0" distL="114300" distR="114300">
            <wp:extent cx="5270500" cy="2513965"/>
            <wp:effectExtent l="0" t="0" r="6350" b="635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numPr>
          <w:ilvl w:val="0"/>
          <w:numId w:val="3"/>
        </w:numPr>
        <w:ind w:firstLine="424" w:firstLineChars="202"/>
      </w:pPr>
      <w:r>
        <w:rPr>
          <w:rFonts w:hint="eastAsia"/>
        </w:rPr>
        <w:t>点击“提交信息”按钮，提交到市场服务科审核，场地预约处于“待审核”状态。</w:t>
      </w:r>
      <w:r>
        <w:drawing>
          <wp:inline distT="0" distB="0" distL="114300" distR="114300">
            <wp:extent cx="5266055" cy="2576195"/>
            <wp:effectExtent l="0" t="0" r="10795" b="14605"/>
            <wp:docPr id="5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交易场地变更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pStyle w:val="5"/>
        <w:numPr>
          <w:ilvl w:val="0"/>
          <w:numId w:val="4"/>
        </w:numPr>
        <w:ind w:firstLine="360"/>
      </w:pPr>
      <w:r>
        <w:rPr>
          <w:rFonts w:hint="eastAsia"/>
        </w:rPr>
        <w:t>点击“产权业务——交易场地变更”菜单，进入页面。如下图：</w:t>
      </w:r>
      <w:r>
        <w:drawing>
          <wp:inline distT="0" distB="0" distL="114300" distR="114300">
            <wp:extent cx="5274310" cy="2456180"/>
            <wp:effectExtent l="0" t="0" r="2540" b="1270"/>
            <wp:docPr id="5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="315" w:firstLineChars="150"/>
      </w:pPr>
      <w:r>
        <w:rPr>
          <w:rFonts w:hint="eastAsia"/>
        </w:rPr>
        <w:t>点击“新增开评标场地变更”按钮，挑选项目标的名称；如下图：</w:t>
      </w:r>
      <w:r>
        <w:drawing>
          <wp:inline distT="0" distB="0" distL="114300" distR="114300">
            <wp:extent cx="5270500" cy="2506345"/>
            <wp:effectExtent l="0" t="0" r="6350" b="8255"/>
            <wp:docPr id="5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6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3、点击“确定选择”按钮，进入交易场地预约页面，完善信息。如下图：</w:t>
      </w:r>
    </w:p>
    <w:p>
      <w:pPr>
        <w:ind w:left="315" w:leftChars="150" w:firstLine="0" w:firstLineChars="0"/>
      </w:pPr>
      <w:r>
        <w:drawing>
          <wp:inline distT="0" distB="0" distL="114300" distR="114300">
            <wp:extent cx="5270500" cy="2532380"/>
            <wp:effectExtent l="0" t="0" r="6350" b="1270"/>
            <wp:docPr id="5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2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15" w:leftChars="150" w:firstLine="0" w:firstLineChars="0"/>
      </w:pPr>
    </w:p>
    <w:p>
      <w:pPr>
        <w:numPr>
          <w:ilvl w:val="0"/>
          <w:numId w:val="4"/>
        </w:numPr>
        <w:ind w:firstLine="315" w:firstLineChars="150"/>
      </w:pPr>
      <w:r>
        <w:rPr>
          <w:rFonts w:hint="eastAsia"/>
        </w:rPr>
        <w:t>点击“提交信息”按钮，提交到市场服务科审核，对原预约场地信息进行变更。</w:t>
      </w:r>
    </w:p>
    <w:p>
      <w:pPr>
        <w:ind w:left="315" w:leftChars="150" w:firstLine="0" w:firstLineChars="0"/>
      </w:pPr>
      <w:r>
        <w:drawing>
          <wp:inline distT="0" distB="0" distL="114300" distR="114300">
            <wp:extent cx="5266690" cy="2524760"/>
            <wp:effectExtent l="0" t="0" r="10160" b="8890"/>
            <wp:docPr id="5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15" w:leftChars="150" w:firstLine="0" w:firstLineChars="0"/>
      </w:pPr>
    </w:p>
    <w:p>
      <w:pPr>
        <w:ind w:left="315" w:leftChars="150" w:firstLine="0" w:firstLineChars="0"/>
      </w:pPr>
    </w:p>
    <w:p>
      <w:pPr>
        <w:pStyle w:val="5"/>
        <w:ind w:firstLine="0" w:firstLineChars="0"/>
      </w:pPr>
    </w:p>
    <w:bookmarkEnd w:id="69"/>
    <w:bookmarkEnd w:id="70"/>
    <w:p>
      <w:pPr>
        <w:pStyle w:val="4"/>
      </w:pPr>
      <w:r>
        <w:rPr>
          <w:rFonts w:hint="eastAsia"/>
        </w:rPr>
        <w:t>交易文件备案</w:t>
      </w:r>
    </w:p>
    <w:p>
      <w:pPr>
        <w:pStyle w:val="5"/>
        <w:ind w:firstLine="424" w:firstLineChars="201"/>
        <w:rPr>
          <w:sz w:val="21"/>
        </w:rPr>
      </w:pPr>
      <w:r>
        <w:rPr>
          <w:rFonts w:hint="eastAsia"/>
          <w:b/>
          <w:sz w:val="21"/>
        </w:rPr>
        <w:t>业务</w:t>
      </w:r>
      <w:r>
        <w:rPr>
          <w:b/>
          <w:sz w:val="21"/>
        </w:rPr>
        <w:t>流程：</w:t>
      </w:r>
      <w:r>
        <w:t xml:space="preserve">    </w:t>
      </w:r>
    </w:p>
    <w:p>
      <w:pPr>
        <w:rPr>
          <w:b/>
        </w:rPr>
      </w:pPr>
    </w:p>
    <w:p>
      <w:pPr>
        <w:tabs>
          <w:tab w:val="left" w:pos="5799"/>
        </w:tabs>
        <w:ind w:firstLine="422"/>
        <w:rPr>
          <w:b/>
        </w:rPr>
      </w:pPr>
      <w:r>
        <w:rPr>
          <w:rFonts w:hint="eastAsia"/>
          <w:b/>
        </w:rPr>
        <w:tab/>
      </w:r>
      <w:r>
        <w:drawing>
          <wp:inline distT="0" distB="0" distL="0" distR="0">
            <wp:extent cx="5278120" cy="874395"/>
            <wp:effectExtent l="0" t="0" r="17780" b="59055"/>
            <wp:docPr id="50" name="图示 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2" r:lo="rId63" r:qs="rId64" r:cs="rId65"/>
              </a:graphicData>
            </a:graphic>
          </wp:inline>
        </w:drawing>
      </w:r>
    </w:p>
    <w:p>
      <w:pPr>
        <w:ind w:firstLine="422"/>
        <w:rPr>
          <w:b/>
        </w:rPr>
      </w:pP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2"/>
        <w:rPr>
          <w:rFonts w:hint="eastAsia"/>
          <w:b/>
          <w:color w:val="FF0000"/>
        </w:rPr>
      </w:pPr>
      <w:r>
        <w:rPr>
          <w:b/>
          <w:color w:val="FF0000"/>
        </w:rPr>
        <w:t>注意</w:t>
      </w:r>
      <w:r>
        <w:rPr>
          <w:rFonts w:hint="eastAsia"/>
          <w:b/>
          <w:color w:val="FF0000"/>
        </w:rPr>
        <w:t>：</w:t>
      </w:r>
      <w:r>
        <w:rPr>
          <w:b/>
          <w:color w:val="FF0000"/>
        </w:rPr>
        <w:t>文件是按照每个标的来上传的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而不是按照项目</w:t>
      </w:r>
      <w:r>
        <w:rPr>
          <w:rFonts w:hint="eastAsia"/>
          <w:b/>
          <w:color w:val="FF0000"/>
        </w:rPr>
        <w:t>。</w:t>
      </w:r>
    </w:p>
    <w:p>
      <w:pPr>
        <w:numPr>
          <w:ilvl w:val="0"/>
          <w:numId w:val="5"/>
        </w:numPr>
        <w:ind w:firstLineChars="0"/>
      </w:pPr>
      <w:r>
        <w:rPr>
          <w:rFonts w:hint="eastAsia"/>
        </w:rPr>
        <w:t>点击“产权业务——交易文件备案”菜单，进入交易文件列表页面。如下图：</w:t>
      </w:r>
    </w:p>
    <w:p>
      <w:pPr>
        <w:ind w:firstLine="0" w:firstLineChars="0"/>
      </w:pPr>
      <w:r>
        <w:drawing>
          <wp:inline distT="0" distB="0" distL="114300" distR="114300">
            <wp:extent cx="5278120" cy="2564130"/>
            <wp:effectExtent l="0" t="0" r="17780" b="7620"/>
            <wp:docPr id="5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64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2、点击“新增交易文件”按钮，挑选标的名称；如下图：</w:t>
      </w:r>
    </w:p>
    <w:p>
      <w:pPr>
        <w:pStyle w:val="81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2413000</wp:posOffset>
                </wp:positionH>
                <wp:positionV relativeFrom="paragraph">
                  <wp:posOffset>2339340</wp:posOffset>
                </wp:positionV>
                <wp:extent cx="461010" cy="167005"/>
                <wp:effectExtent l="0" t="0" r="15240" b="2413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176" cy="1669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0pt;margin-top:184.2pt;height:13.15pt;width:36.3pt;z-index:251661312;v-text-anchor:middle;mso-width-relative:page;mso-height-relative:page;" filled="f" stroked="t" coordsize="21600,21600" o:gfxdata="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a0kIRtsAAAALAQAADwAAAAAAAAABACAA&#10;AAAiAAAAZHJzL2Rvd25yZXYueG1sUEsBAhQAFAAAAAgAh07iQNwtIFBDAgAAZwQAAA4AAAAAAAAA&#10;AQAgAAAAKgEAAGRycy9lMm9Eb2MueG1sUEsFBgAAAAAGAAYAWQEAAN8FAAAAAA==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6690" cy="2522855"/>
            <wp:effectExtent l="0" t="0" r="10160" b="10795"/>
            <wp:docPr id="6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2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2" w:firstLineChars="201"/>
      </w:pPr>
      <w:r>
        <w:rPr>
          <w:rFonts w:hint="eastAsia"/>
        </w:rPr>
        <w:t>3、点击“确定选择”按钮，进入新增交易公告页面，完善信息。如下图：</w:t>
      </w:r>
    </w:p>
    <w:p>
      <w:pPr>
        <w:pStyle w:val="81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158115</wp:posOffset>
                </wp:positionV>
                <wp:extent cx="381635" cy="182880"/>
                <wp:effectExtent l="0" t="0" r="18415" b="2667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62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3pt;margin-top:12.45pt;height:14.4pt;width:30.05pt;z-index:251659264;v-text-anchor:middle;mso-width-relative:page;mso-height-relative:page;" filled="f" stroked="t" coordsize="21600,21600" o:gfxdata="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dVeff1QAAAAUBAAAPAAAAAAAAAAEAIAAAACIA&#10;AABkcnMvZG93bnJldi54bWxQSwECFAAUAAAACACHTuJA1L3iW0UCAABnBAAADgAAAAAAAAABACAA&#10;AAAkAQAAZHJzL2Uyb0RvYy54bWxQSwUGAAAAAAYABgBZAQAA2wUAAAAA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0500" cy="2546985"/>
            <wp:effectExtent l="0" t="0" r="6350" b="5715"/>
            <wp:docPr id="6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6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numPr>
          <w:ilvl w:val="0"/>
          <w:numId w:val="4"/>
        </w:numPr>
        <w:ind w:firstLine="315" w:firstLineChars="150"/>
      </w:pPr>
      <w:r>
        <w:rPr>
          <w:rFonts w:hint="eastAsia"/>
        </w:rPr>
        <w:t>点击“提交信息”按钮，交易文件处于“审核通过”状态。</w:t>
      </w:r>
      <w:r>
        <w:drawing>
          <wp:inline distT="0" distB="0" distL="114300" distR="114300">
            <wp:extent cx="5266055" cy="2568575"/>
            <wp:effectExtent l="0" t="0" r="10795" b="3175"/>
            <wp:docPr id="6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9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6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rPr>
          <w:color w:val="FF0000"/>
        </w:rPr>
      </w:pPr>
    </w:p>
    <w:p>
      <w:pPr>
        <w:pStyle w:val="81"/>
        <w:rPr>
          <w:color w:val="FF0000"/>
        </w:rPr>
      </w:pPr>
      <w:r>
        <w:rPr>
          <w:rFonts w:hint="eastAsia"/>
          <w:color w:val="FF0000"/>
        </w:rPr>
        <w:t>注：①交易文件提交后直接备案通过</w:t>
      </w:r>
    </w:p>
    <w:p>
      <w:pPr>
        <w:pStyle w:val="4"/>
      </w:pPr>
      <w:r>
        <w:rPr>
          <w:rFonts w:hint="eastAsia"/>
        </w:rPr>
        <w:t>交易公告备案</w:t>
      </w:r>
    </w:p>
    <w:p>
      <w:pPr>
        <w:pStyle w:val="5"/>
        <w:ind w:firstLine="424" w:firstLineChars="201"/>
        <w:rPr>
          <w:b/>
          <w:sz w:val="21"/>
        </w:rPr>
      </w:pPr>
      <w:r>
        <w:rPr>
          <w:rFonts w:hint="eastAsia"/>
          <w:b/>
          <w:sz w:val="21"/>
        </w:rPr>
        <w:t>业务</w:t>
      </w:r>
      <w:r>
        <w:rPr>
          <w:b/>
          <w:sz w:val="21"/>
        </w:rPr>
        <w:t>流程：</w:t>
      </w:r>
    </w:p>
    <w:p>
      <w:pPr>
        <w:pStyle w:val="5"/>
        <w:ind w:firstLine="0" w:firstLineChars="0"/>
      </w:pPr>
      <w:r>
        <w:drawing>
          <wp:inline distT="0" distB="0" distL="0" distR="0">
            <wp:extent cx="5278120" cy="874395"/>
            <wp:effectExtent l="0" t="0" r="17780" b="59055"/>
            <wp:docPr id="12" name="图示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0" r:lo="rId71" r:qs="rId72" r:cs="rId73"/>
              </a:graphicData>
            </a:graphic>
          </wp:inline>
        </w:drawing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4" w:firstLineChars="202"/>
      </w:pPr>
      <w:r>
        <w:rPr>
          <w:rFonts w:hint="eastAsia"/>
        </w:rPr>
        <w:t>1、点击“产权业务——交易公告备案”菜单，进入交易公告列表页面。如下图：</w:t>
      </w:r>
    </w:p>
    <w:p>
      <w:pPr>
        <w:pStyle w:val="81"/>
        <w:rPr>
          <w:sz w:val="24"/>
        </w:rPr>
      </w:pPr>
      <w:r>
        <w:drawing>
          <wp:inline distT="0" distB="0" distL="114300" distR="114300">
            <wp:extent cx="5273675" cy="2572385"/>
            <wp:effectExtent l="0" t="0" r="3175" b="18415"/>
            <wp:docPr id="6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0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2、点击“新增交易公告”按钮，挑选标的名称；如下图：</w:t>
      </w:r>
    </w:p>
    <w:p>
      <w:pPr>
        <w:ind w:firstLine="420"/>
        <w:rPr>
          <w:rFonts w:hint="eastAsia"/>
          <w:color w:val="FF0000"/>
        </w:rPr>
      </w:pPr>
      <w:r>
        <w:rPr>
          <w:color w:val="FF0000"/>
        </w:rPr>
        <w:t>注</w:t>
      </w:r>
      <w:r>
        <w:rPr>
          <w:rFonts w:hint="eastAsia"/>
          <w:color w:val="FF0000"/>
        </w:rPr>
        <w:t>：</w:t>
      </w:r>
      <w:r>
        <w:rPr>
          <w:color w:val="FF0000"/>
        </w:rPr>
        <w:t>同一项目下的所有标的如只发一个公告</w:t>
      </w:r>
      <w:r>
        <w:rPr>
          <w:rFonts w:hint="eastAsia"/>
          <w:color w:val="FF0000"/>
        </w:rPr>
        <w:t>，</w:t>
      </w:r>
      <w:r>
        <w:rPr>
          <w:color w:val="FF0000"/>
        </w:rPr>
        <w:t>请将本项目下的所有标的都选上</w:t>
      </w:r>
      <w:r>
        <w:rPr>
          <w:rFonts w:hint="eastAsia"/>
          <w:color w:val="FF0000"/>
        </w:rPr>
        <w:t>。</w:t>
      </w:r>
    </w:p>
    <w:p>
      <w:pPr>
        <w:pStyle w:val="81"/>
      </w:pPr>
      <w:r>
        <w:drawing>
          <wp:inline distT="0" distB="0" distL="114300" distR="114300">
            <wp:extent cx="5270500" cy="2540635"/>
            <wp:effectExtent l="0" t="0" r="6350" b="12065"/>
            <wp:docPr id="6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0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3、点击“确定选择”按钮，进入新增交易公告页面填写公告信息及公告内容。如下图：</w:t>
      </w:r>
    </w:p>
    <w:p>
      <w:pPr>
        <w:ind w:firstLine="0" w:firstLineChars="0"/>
      </w:pPr>
      <w:r>
        <w:drawing>
          <wp:inline distT="0" distB="0" distL="114300" distR="114300">
            <wp:extent cx="5274945" cy="2524760"/>
            <wp:effectExtent l="0" t="0" r="1905" b="8890"/>
            <wp:docPr id="6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2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t>4</w:t>
      </w:r>
      <w:r>
        <w:rPr>
          <w:rFonts w:hint="eastAsia"/>
        </w:rPr>
        <w:t>、完善公告</w:t>
      </w:r>
      <w:r>
        <w:t>信息后，</w:t>
      </w:r>
      <w:r>
        <w:rPr>
          <w:rFonts w:hint="eastAsia"/>
        </w:rPr>
        <w:t>点击“提交信息”按钮，提交给产权交易科进行审核，交易公告处于“待审核”状态。如下图</w:t>
      </w:r>
      <w:r>
        <w:t>：</w:t>
      </w:r>
    </w:p>
    <w:p>
      <w:pPr>
        <w:pStyle w:val="81"/>
        <w:ind w:firstLine="424" w:firstLineChars="202"/>
      </w:pPr>
      <w:r>
        <w:drawing>
          <wp:inline distT="0" distB="0" distL="114300" distR="114300">
            <wp:extent cx="5274310" cy="2586355"/>
            <wp:effectExtent l="0" t="0" r="2540" b="4445"/>
            <wp:docPr id="6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3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澄清（延期）公告</w:t>
      </w:r>
      <w:r>
        <w:t>备案</w:t>
      </w:r>
    </w:p>
    <w:p>
      <w:pPr>
        <w:ind w:firstLine="422"/>
      </w:pPr>
      <w:r>
        <w:rPr>
          <w:rFonts w:hint="eastAsia"/>
          <w:b/>
        </w:rPr>
        <w:t>业务流程：</w:t>
      </w:r>
    </w:p>
    <w:p>
      <w:pPr>
        <w:pStyle w:val="5"/>
        <w:ind w:firstLine="0" w:firstLineChars="0"/>
      </w:pPr>
      <w:r>
        <w:drawing>
          <wp:inline distT="0" distB="0" distL="0" distR="0">
            <wp:extent cx="5278120" cy="874395"/>
            <wp:effectExtent l="0" t="0" r="17780" b="59055"/>
            <wp:docPr id="41" name="图示 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8" r:lo="rId79" r:qs="rId80" r:cs="rId81"/>
              </a:graphicData>
            </a:graphic>
          </wp:inline>
        </w:drawing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</w:rPr>
        <w:t>1、当项目需要延期则进行“产权（延期）公告备案”点击“产权业务——澄清（延期）公告备案”菜单，进入澄清（延期）公告备案页面。如下图：</w:t>
      </w:r>
    </w:p>
    <w:p>
      <w:pPr>
        <w:ind w:firstLine="0" w:firstLineChars="0"/>
        <w:rPr>
          <w:sz w:val="24"/>
        </w:rPr>
      </w:pPr>
      <w:r>
        <w:drawing>
          <wp:inline distT="0" distB="0" distL="114300" distR="114300">
            <wp:extent cx="5274310" cy="2582545"/>
            <wp:effectExtent l="0" t="0" r="2540" b="8255"/>
            <wp:docPr id="6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4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2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2、点击“新增澄清公告”按钮，挑选需要澄清的交易公告标题；如下图：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529205"/>
            <wp:effectExtent l="0" t="0" r="10160" b="4445"/>
            <wp:docPr id="6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5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3、点击“确定选择”按钮，进入新增公示信息页面。如下图：</w:t>
      </w:r>
    </w:p>
    <w:p>
      <w:pPr>
        <w:pStyle w:val="81"/>
      </w:pPr>
      <w:r>
        <w:drawing>
          <wp:inline distT="0" distB="0" distL="114300" distR="114300">
            <wp:extent cx="5270500" cy="2533015"/>
            <wp:effectExtent l="0" t="0" r="6350" b="635"/>
            <wp:docPr id="6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6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3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numPr>
          <w:ilvl w:val="0"/>
          <w:numId w:val="4"/>
        </w:numPr>
        <w:ind w:firstLine="315" w:firstLineChars="150"/>
      </w:pPr>
      <w:r>
        <w:rPr>
          <w:rFonts w:hint="eastAsia"/>
        </w:rPr>
        <w:t>点击“送下一步”按钮，提交到产权科审核，成交公示信息处于“待审核”状态。</w:t>
      </w:r>
      <w:bookmarkStart w:id="71" w:name="_信用评价_1"/>
      <w:bookmarkEnd w:id="71"/>
      <w:r>
        <w:drawing>
          <wp:inline distT="0" distB="0" distL="114300" distR="114300">
            <wp:extent cx="5269865" cy="2580640"/>
            <wp:effectExtent l="0" t="0" r="6985" b="10160"/>
            <wp:docPr id="7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7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80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left="315" w:leftChars="150"/>
      </w:pPr>
    </w:p>
    <w:p>
      <w:pPr>
        <w:pStyle w:val="4"/>
      </w:pPr>
      <w:r>
        <w:rPr>
          <w:rFonts w:hint="eastAsia"/>
        </w:rPr>
        <w:t>中标公示备案</w:t>
      </w:r>
    </w:p>
    <w:p>
      <w:pPr>
        <w:ind w:firstLine="422"/>
      </w:pPr>
      <w:r>
        <w:rPr>
          <w:rFonts w:hint="eastAsia"/>
          <w:b/>
        </w:rPr>
        <w:t>业务流程：</w:t>
      </w:r>
    </w:p>
    <w:p>
      <w:pPr>
        <w:pStyle w:val="5"/>
        <w:ind w:firstLine="0" w:firstLineChars="0"/>
      </w:pPr>
      <w:r>
        <w:drawing>
          <wp:inline distT="0" distB="0" distL="0" distR="0">
            <wp:extent cx="5278120" cy="874395"/>
            <wp:effectExtent l="0" t="0" r="17780" b="59055"/>
            <wp:docPr id="7" name="图示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6" r:lo="rId87" r:qs="rId88" r:cs="rId89"/>
              </a:graphicData>
            </a:graphic>
          </wp:inline>
        </w:drawing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</w:rPr>
        <w:t>1、点击“产权业务——中标公示备案”菜单，进入中标公示备案页面。如下图：</w:t>
      </w:r>
    </w:p>
    <w:p>
      <w:pPr>
        <w:ind w:firstLine="0" w:firstLineChars="0"/>
        <w:rPr>
          <w:sz w:val="24"/>
        </w:rPr>
      </w:pPr>
      <w:r>
        <w:drawing>
          <wp:inline distT="0" distB="0" distL="114300" distR="114300">
            <wp:extent cx="5274310" cy="2578100"/>
            <wp:effectExtent l="0" t="0" r="2540" b="12700"/>
            <wp:docPr id="7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8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2、点击“新增中标公示”按钮，挑选项目标的名称；如下图：</w:t>
      </w:r>
    </w:p>
    <w:p>
      <w:pPr>
        <w:ind w:firstLine="424" w:firstLineChars="202"/>
        <w:rPr>
          <w:rFonts w:hint="eastAsia"/>
          <w:color w:val="FF0000"/>
        </w:rPr>
      </w:pPr>
      <w:r>
        <w:rPr>
          <w:color w:val="FF0000"/>
        </w:rPr>
        <w:t>注</w:t>
      </w:r>
      <w:r>
        <w:rPr>
          <w:rFonts w:hint="eastAsia"/>
          <w:color w:val="FF0000"/>
        </w:rPr>
        <w:t>：</w:t>
      </w:r>
      <w:r>
        <w:rPr>
          <w:color w:val="FF0000"/>
        </w:rPr>
        <w:t>中标公示是以标的为单位进行发布</w:t>
      </w:r>
      <w:r>
        <w:rPr>
          <w:rFonts w:hint="eastAsia"/>
          <w:color w:val="FF0000"/>
        </w:rPr>
        <w:t>。</w:t>
      </w:r>
    </w:p>
    <w:p>
      <w:pPr>
        <w:ind w:firstLine="0" w:firstLineChars="0"/>
      </w:pPr>
      <w:r>
        <w:drawing>
          <wp:inline distT="0" distB="0" distL="114300" distR="114300">
            <wp:extent cx="5270500" cy="2533015"/>
            <wp:effectExtent l="0" t="0" r="6350" b="635"/>
            <wp:docPr id="7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9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3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3、点击“确定选择”按钮，进入新增公示信息页面。如下图：</w:t>
      </w:r>
    </w:p>
    <w:p>
      <w:pPr>
        <w:pStyle w:val="81"/>
      </w:pPr>
      <w:r>
        <w:drawing>
          <wp:inline distT="0" distB="0" distL="114300" distR="114300">
            <wp:extent cx="5266690" cy="2519045"/>
            <wp:effectExtent l="0" t="0" r="10160" b="14605"/>
            <wp:docPr id="7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0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9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left="315" w:leftChars="150"/>
      </w:pPr>
      <w:r>
        <w:rPr>
          <w:rFonts w:hint="eastAsia"/>
        </w:rPr>
        <w:t>4、点击“提交信息”按钮，提交到产权交易科审核，中标公示</w:t>
      </w:r>
      <w:r>
        <w:t>备案</w:t>
      </w:r>
      <w:r>
        <w:rPr>
          <w:rFonts w:hint="eastAsia"/>
        </w:rPr>
        <w:t>信息处于“待审核”状态。</w:t>
      </w:r>
      <w:r>
        <w:drawing>
          <wp:inline distT="0" distB="0" distL="114300" distR="114300">
            <wp:extent cx="5269865" cy="2576195"/>
            <wp:effectExtent l="0" t="0" r="6985" b="14605"/>
            <wp:docPr id="7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1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成交公告备案</w:t>
      </w:r>
    </w:p>
    <w:p>
      <w:pPr>
        <w:ind w:firstLine="422"/>
      </w:pPr>
      <w:r>
        <w:rPr>
          <w:rFonts w:hint="eastAsia"/>
          <w:b/>
        </w:rPr>
        <w:t>业务流程：</w:t>
      </w:r>
    </w:p>
    <w:p>
      <w:pPr>
        <w:pStyle w:val="5"/>
        <w:ind w:firstLine="0" w:firstLineChars="0"/>
      </w:pPr>
      <w:r>
        <w:drawing>
          <wp:inline distT="0" distB="0" distL="0" distR="0">
            <wp:extent cx="5278120" cy="874395"/>
            <wp:effectExtent l="0" t="0" r="17780" b="59055"/>
            <wp:docPr id="75" name="图示 7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4" r:lo="rId95" r:qs="rId96" r:cs="rId97"/>
              </a:graphicData>
            </a:graphic>
          </wp:inline>
        </w:drawing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4" w:firstLineChars="202"/>
      </w:pPr>
      <w:r>
        <w:rPr>
          <w:rFonts w:hint="eastAsia"/>
        </w:rPr>
        <w:t>1、点击“产权业务——成交公告备案”菜单，进入成交公告备案页面。如下图：</w:t>
      </w:r>
      <w:r>
        <w:drawing>
          <wp:inline distT="0" distB="0" distL="114300" distR="114300">
            <wp:extent cx="5273675" cy="2572385"/>
            <wp:effectExtent l="0" t="0" r="3175" b="18415"/>
            <wp:docPr id="7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2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2、点击“新增成交公告”按钮，挑选项目标的名称；如下图：</w:t>
      </w:r>
    </w:p>
    <w:p>
      <w:pPr>
        <w:ind w:firstLine="424" w:firstLineChars="202"/>
        <w:rPr>
          <w:rFonts w:hint="eastAsia"/>
          <w:color w:val="FF0000"/>
        </w:rPr>
      </w:pPr>
      <w:r>
        <w:rPr>
          <w:color w:val="FF0000"/>
        </w:rPr>
        <w:t>注</w:t>
      </w:r>
      <w:r>
        <w:rPr>
          <w:rFonts w:hint="eastAsia"/>
          <w:color w:val="FF0000"/>
        </w:rPr>
        <w:t>：</w:t>
      </w:r>
      <w:r>
        <w:rPr>
          <w:color w:val="FF0000"/>
        </w:rPr>
        <w:t>成交公告是以标的为单位进行发布</w:t>
      </w:r>
      <w:r>
        <w:rPr>
          <w:rFonts w:hint="eastAsia"/>
          <w:color w:val="FF0000"/>
        </w:rPr>
        <w:t>。</w:t>
      </w:r>
    </w:p>
    <w:p>
      <w:pPr>
        <w:ind w:firstLine="0" w:firstLineChars="0"/>
      </w:pPr>
      <w:r>
        <w:drawing>
          <wp:inline distT="0" distB="0" distL="114300" distR="114300">
            <wp:extent cx="5270500" cy="2531110"/>
            <wp:effectExtent l="0" t="0" r="6350" b="2540"/>
            <wp:docPr id="8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3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1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3、点击“确定选择”按钮，进入新增公示信息页面。如下图：</w:t>
      </w:r>
    </w:p>
    <w:p>
      <w:pPr>
        <w:pStyle w:val="81"/>
      </w:pPr>
      <w:r>
        <w:drawing>
          <wp:inline distT="0" distB="0" distL="114300" distR="114300">
            <wp:extent cx="5274945" cy="2520315"/>
            <wp:effectExtent l="0" t="0" r="1905" b="13335"/>
            <wp:docPr id="8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4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numPr>
          <w:ilvl w:val="0"/>
          <w:numId w:val="3"/>
        </w:numPr>
        <w:ind w:firstLine="424" w:firstLineChars="202"/>
      </w:pPr>
      <w:r>
        <w:rPr>
          <w:rFonts w:hint="eastAsia"/>
        </w:rPr>
        <w:t>点击“新增受让人”按钮，挑选受让人，如下图：</w:t>
      </w:r>
      <w:r>
        <w:drawing>
          <wp:inline distT="0" distB="0" distL="114300" distR="114300">
            <wp:extent cx="5269230" cy="2318385"/>
            <wp:effectExtent l="0" t="0" r="7620" b="5715"/>
            <wp:docPr id="8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5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8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</w:pPr>
      <w:r>
        <w:rPr>
          <w:rFonts w:hint="eastAsia"/>
          <w:color w:val="FF0000"/>
        </w:rPr>
        <w:t>（注：必须已缴纳保证金且拍卖（挂牌）时间已过）</w:t>
      </w:r>
    </w:p>
    <w:p>
      <w:pPr>
        <w:ind w:firstLine="420"/>
      </w:pPr>
    </w:p>
    <w:p>
      <w:pPr>
        <w:pStyle w:val="5"/>
        <w:numPr>
          <w:ilvl w:val="0"/>
          <w:numId w:val="4"/>
        </w:numPr>
        <w:ind w:firstLine="315"/>
      </w:pPr>
      <w:r>
        <w:rPr>
          <w:rFonts w:hint="eastAsia"/>
          <w:sz w:val="21"/>
          <w:szCs w:val="21"/>
        </w:rPr>
        <w:t>点击“提交信息”按钮，提交到产权交易科审核，成交公告</w:t>
      </w:r>
      <w:r>
        <w:rPr>
          <w:sz w:val="21"/>
          <w:szCs w:val="21"/>
        </w:rPr>
        <w:t>备案</w:t>
      </w:r>
      <w:r>
        <w:rPr>
          <w:rFonts w:hint="eastAsia"/>
          <w:sz w:val="21"/>
          <w:szCs w:val="21"/>
        </w:rPr>
        <w:t>信息处于“待审核”状态。</w:t>
      </w:r>
      <w:r>
        <w:drawing>
          <wp:inline distT="0" distB="0" distL="114300" distR="114300">
            <wp:extent cx="5278120" cy="2572385"/>
            <wp:effectExtent l="0" t="0" r="17780" b="18415"/>
            <wp:docPr id="8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36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7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交易异常</w:t>
      </w:r>
    </w:p>
    <w:p>
      <w:pPr>
        <w:ind w:firstLine="422"/>
      </w:pPr>
      <w:r>
        <w:rPr>
          <w:rFonts w:hint="eastAsia"/>
          <w:b/>
        </w:rPr>
        <w:t>业务流程：</w:t>
      </w:r>
    </w:p>
    <w:p>
      <w:pPr>
        <w:pStyle w:val="5"/>
        <w:ind w:firstLine="0" w:firstLineChars="0"/>
      </w:pPr>
      <w:r>
        <w:drawing>
          <wp:inline distT="0" distB="0" distL="0" distR="0">
            <wp:extent cx="5278120" cy="874395"/>
            <wp:effectExtent l="0" t="0" r="17780" b="59055"/>
            <wp:docPr id="84" name="图示 8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3" r:lo="rId104" r:qs="rId105" r:cs="rId106"/>
              </a:graphicData>
            </a:graphic>
          </wp:inline>
        </w:drawing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4" w:firstLineChars="202"/>
      </w:pPr>
      <w:r>
        <w:rPr>
          <w:rFonts w:hint="eastAsia"/>
        </w:rPr>
        <w:t>1、若项目需终止，则进行“交易异常”。点击“产权业务——交易异常”菜单，进入项目标的挑选页面。如下图：</w:t>
      </w:r>
      <w:r>
        <w:drawing>
          <wp:inline distT="0" distB="0" distL="114300" distR="114300">
            <wp:extent cx="5269865" cy="2586355"/>
            <wp:effectExtent l="0" t="0" r="6985" b="4445"/>
            <wp:docPr id="9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7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86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2、点击“新增标段异常”按钮，挑选项目标的名称；如下图：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520315"/>
            <wp:effectExtent l="0" t="0" r="10160" b="13335"/>
            <wp:docPr id="9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38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firstLine="424" w:firstLineChars="202"/>
      </w:pPr>
      <w:r>
        <w:rPr>
          <w:rFonts w:hint="eastAsia"/>
        </w:rPr>
        <w:t>3、点击“确定选择”按钮，进入新增公示信息页面。如下图：</w:t>
      </w:r>
    </w:p>
    <w:p>
      <w:pPr>
        <w:pStyle w:val="81"/>
      </w:pPr>
      <w:r>
        <w:drawing>
          <wp:inline distT="0" distB="0" distL="114300" distR="114300">
            <wp:extent cx="5266690" cy="2531110"/>
            <wp:effectExtent l="0" t="0" r="10160" b="2540"/>
            <wp:docPr id="9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9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pStyle w:val="5"/>
        <w:numPr>
          <w:ilvl w:val="0"/>
          <w:numId w:val="3"/>
        </w:numPr>
        <w:ind w:firstLine="424" w:firstLineChars="202"/>
      </w:pPr>
      <w:r>
        <w:rPr>
          <w:rFonts w:hint="eastAsia" w:ascii="宋体" w:hAnsi="宋体" w:cs="宋体"/>
          <w:sz w:val="21"/>
          <w:szCs w:val="21"/>
        </w:rPr>
        <w:t>点击“提交信息”按钮，提交到产权交易科审核，成交公告备案信息处于“待审核”状态。</w:t>
      </w:r>
      <w:r>
        <w:drawing>
          <wp:inline distT="0" distB="0" distL="114300" distR="114300">
            <wp:extent cx="5278120" cy="2584450"/>
            <wp:effectExtent l="0" t="0" r="17780" b="6350"/>
            <wp:docPr id="9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40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</w:pPr>
    </w:p>
    <w:p>
      <w:pPr>
        <w:pStyle w:val="4"/>
      </w:pPr>
      <w:r>
        <w:rPr>
          <w:rFonts w:hint="eastAsia"/>
        </w:rPr>
        <w:t>保证金查询</w:t>
      </w:r>
    </w:p>
    <w:p>
      <w:pPr>
        <w:ind w:firstLine="422"/>
        <w:rPr>
          <w:b/>
          <w:szCs w:val="21"/>
        </w:rPr>
      </w:pPr>
      <w:r>
        <w:rPr>
          <w:rFonts w:hint="eastAsia"/>
          <w:b/>
          <w:szCs w:val="21"/>
        </w:rPr>
        <w:t>操作步骤：</w:t>
      </w:r>
    </w:p>
    <w:p>
      <w:pPr>
        <w:pStyle w:val="5"/>
        <w:numPr>
          <w:ilvl w:val="0"/>
          <w:numId w:val="6"/>
        </w:numPr>
        <w:ind w:firstLine="315"/>
      </w:pPr>
      <w:r>
        <w:rPr>
          <w:rFonts w:hint="eastAsia"/>
          <w:sz w:val="21"/>
          <w:szCs w:val="21"/>
        </w:rPr>
        <w:t>点击“产权业务——保证金查询”菜单，进入保证金查询页面。如下图：</w:t>
      </w:r>
      <w:r>
        <w:drawing>
          <wp:inline distT="0" distB="0" distL="114300" distR="114300">
            <wp:extent cx="5273675" cy="2439035"/>
            <wp:effectExtent l="0" t="0" r="3175" b="18415"/>
            <wp:docPr id="9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41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39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6"/>
        </w:numPr>
        <w:ind w:firstLine="315"/>
        <w:rPr>
          <w:sz w:val="21"/>
          <w:szCs w:val="21"/>
        </w:rPr>
      </w:pPr>
      <w:r>
        <w:rPr>
          <w:rFonts w:hint="eastAsia"/>
          <w:sz w:val="21"/>
          <w:szCs w:val="21"/>
        </w:rPr>
        <w:t>点击“同步”按钮，进入查询同步页面，如下面：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74310" cy="2578100"/>
            <wp:effectExtent l="0" t="0" r="2540" b="12700"/>
            <wp:docPr id="9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43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6"/>
        </w:numPr>
        <w:ind w:firstLine="315"/>
        <w:rPr>
          <w:sz w:val="21"/>
          <w:szCs w:val="21"/>
        </w:rPr>
      </w:pPr>
      <w:r>
        <w:rPr>
          <w:rFonts w:hint="eastAsia"/>
          <w:sz w:val="21"/>
          <w:szCs w:val="21"/>
        </w:rPr>
        <w:t>点“查询”按钮，系统自动查询已缴纳保证金的报名单位</w:t>
      </w:r>
    </w:p>
    <w:p>
      <w:pPr>
        <w:pStyle w:val="5"/>
        <w:ind w:left="315" w:leftChars="150" w:firstLine="0" w:firstLineChars="0"/>
      </w:pPr>
      <w:r>
        <w:drawing>
          <wp:inline distT="0" distB="0" distL="114300" distR="114300">
            <wp:extent cx="5270500" cy="2517140"/>
            <wp:effectExtent l="0" t="0" r="6350" b="16510"/>
            <wp:docPr id="98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45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315" w:leftChars="150" w:firstLine="0" w:firstLineChars="0"/>
        <w:rPr>
          <w:rFonts w:ascii="宋体" w:hAnsi="宋体" w:cs="宋体"/>
          <w:color w:val="FF0000"/>
          <w:sz w:val="21"/>
          <w:szCs w:val="21"/>
        </w:rPr>
      </w:pPr>
      <w:r>
        <w:rPr>
          <w:rFonts w:hint="eastAsia" w:ascii="宋体" w:hAnsi="宋体" w:cs="宋体"/>
          <w:color w:val="FF0000"/>
          <w:sz w:val="21"/>
          <w:szCs w:val="21"/>
        </w:rPr>
        <w:t>注：</w:t>
      </w:r>
    </w:p>
    <w:p>
      <w:pPr>
        <w:pStyle w:val="5"/>
        <w:ind w:left="315" w:leftChars="150" w:firstLine="0" w:firstLineChars="0"/>
        <w:rPr>
          <w:rFonts w:ascii="宋体" w:hAnsi="宋体" w:cs="宋体"/>
          <w:color w:val="FF0000"/>
          <w:sz w:val="21"/>
          <w:szCs w:val="21"/>
        </w:rPr>
      </w:pPr>
      <w:r>
        <w:rPr>
          <w:rFonts w:hint="eastAsia" w:ascii="宋体" w:hAnsi="宋体" w:cs="宋体"/>
          <w:color w:val="FF0000"/>
          <w:sz w:val="21"/>
          <w:szCs w:val="21"/>
        </w:rPr>
        <w:t>①保证金到账截止时间前，只能查询保证金缴纳家数的大概范围。缴纳家数的显示规则如下：不小于0且小于3时亮灰色灯，不小于3且小于40为绿色，不小于40且小于100为黄色，大于等于100为红色点击同步时，将同步本标段的缴纳家数；</w:t>
      </w:r>
    </w:p>
    <w:p>
      <w:pPr>
        <w:pStyle w:val="5"/>
        <w:ind w:left="315" w:leftChars="150" w:firstLine="0" w:firstLineChars="0"/>
        <w:rPr>
          <w:rFonts w:ascii="宋体" w:hAnsi="宋体" w:cs="宋体"/>
          <w:color w:val="FF0000"/>
          <w:sz w:val="21"/>
          <w:szCs w:val="21"/>
        </w:rPr>
      </w:pPr>
      <w:r>
        <w:rPr>
          <w:rFonts w:hint="eastAsia" w:ascii="宋体" w:hAnsi="宋体" w:cs="宋体"/>
          <w:color w:val="FF0000"/>
          <w:sz w:val="21"/>
          <w:szCs w:val="21"/>
        </w:rPr>
        <w:t>②招标人、招标代理只能查看其代理的项目信息</w:t>
      </w:r>
    </w:p>
    <w:p>
      <w:pPr>
        <w:pStyle w:val="81"/>
        <w:ind w:firstLine="424" w:firstLineChars="202"/>
      </w:pPr>
      <w:r>
        <w:drawing>
          <wp:inline distT="0" distB="0" distL="114300" distR="114300">
            <wp:extent cx="5274310" cy="2586355"/>
            <wp:effectExtent l="0" t="0" r="2540" b="4445"/>
            <wp:docPr id="9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46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numPr>
          <w:ilvl w:val="0"/>
          <w:numId w:val="6"/>
        </w:numPr>
        <w:ind w:firstLine="315" w:firstLineChars="150"/>
      </w:pPr>
      <w:r>
        <w:rPr>
          <w:rFonts w:hint="eastAsia" w:ascii="宋体" w:hAnsi="宋体" w:cs="宋体"/>
        </w:rPr>
        <w:t>点击“查询”按钮，可查询保证金缴纳情况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，点“导出Excel”按钮，可将“02保证金支付信息”导出Excel表格，</w:t>
      </w:r>
      <w:r>
        <w:rPr>
          <w:rFonts w:hint="eastAsia" w:ascii="宋体" w:hAnsi="宋体" w:cs="宋体"/>
        </w:rPr>
        <w:t>显示页面如下图：</w:t>
      </w:r>
      <w:r>
        <w:drawing>
          <wp:inline distT="0" distB="0" distL="114300" distR="114300">
            <wp:extent cx="5270500" cy="2520315"/>
            <wp:effectExtent l="0" t="0" r="6350" b="13335"/>
            <wp:docPr id="101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48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numPr>
          <w:ilvl w:val="0"/>
          <w:numId w:val="6"/>
        </w:numPr>
        <w:ind w:firstLine="315" w:firstLineChars="150"/>
      </w:pPr>
      <w:r>
        <w:rPr>
          <w:rFonts w:hint="eastAsia"/>
        </w:rPr>
        <w:t>点击“打印”按钮，可打印保证金明细</w:t>
      </w:r>
    </w:p>
    <w:p>
      <w:pPr>
        <w:pStyle w:val="81"/>
        <w:numPr>
          <w:ilvl w:val="0"/>
          <w:numId w:val="0"/>
        </w:numPr>
      </w:pPr>
      <w:r>
        <w:drawing>
          <wp:inline distT="0" distB="0" distL="114300" distR="114300">
            <wp:extent cx="5275580" cy="2442845"/>
            <wp:effectExtent l="0" t="0" r="1270" b="14605"/>
            <wp:docPr id="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ind w:left="315" w:leftChars="150"/>
        <w:rPr>
          <w:color w:val="FF0000"/>
        </w:rPr>
      </w:pPr>
      <w:r>
        <w:rPr>
          <w:rFonts w:hint="eastAsia"/>
          <w:color w:val="FF0000"/>
        </w:rPr>
        <w:t>（注：开标时间到后，才可进行打印以及导出EXCEL操作）</w:t>
      </w:r>
    </w:p>
    <w:p>
      <w:pPr>
        <w:pStyle w:val="4"/>
      </w:pPr>
      <w:r>
        <w:rPr>
          <w:rFonts w:hint="eastAsia"/>
        </w:rPr>
        <w:t>保证金退款</w:t>
      </w:r>
    </w:p>
    <w:p>
      <w:pPr>
        <w:ind w:firstLine="422"/>
      </w:pPr>
      <w:r>
        <w:rPr>
          <w:rFonts w:hint="eastAsia"/>
          <w:b/>
        </w:rPr>
        <w:t>业务流程：</w:t>
      </w:r>
    </w:p>
    <w:p>
      <w:pPr>
        <w:pStyle w:val="5"/>
        <w:ind w:firstLine="0" w:firstLineChars="0"/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4356100</wp:posOffset>
                </wp:positionH>
                <wp:positionV relativeFrom="paragraph">
                  <wp:posOffset>212725</wp:posOffset>
                </wp:positionV>
                <wp:extent cx="815340" cy="552450"/>
                <wp:effectExtent l="4445" t="4445" r="18415" b="14605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24500" y="2294890"/>
                          <a:ext cx="815340" cy="5524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auto"/>
                              <w:ind w:firstLine="0" w:firstLineChars="0"/>
                              <w:jc w:val="center"/>
                              <w:rPr>
                                <w:rFonts w:ascii="新宋体" w:hAnsi="新宋体" w:eastAsia="新宋体" w:cs="新宋体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新宋体" w:hAnsi="新宋体" w:eastAsia="新宋体" w:cs="新宋体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中心领导  审核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3pt;margin-top:16.75pt;height:43.5pt;width:64.2pt;z-index:251666432;mso-width-relative:page;mso-height-relative:page;" fillcolor="#4F81BD [3204]" filled="t" stroked="t" coordsize="21600,21600" o:gfxdata="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Lc+ZWdkAAAAKAQAADwAAAAAAAAABACAAAAAi&#10;AAAAZHJzL2Rvd25yZXYueG1sUEsBAhQAFAAAAAgAh07iQBBXjIpCAgAAeQQAAA4AAAAAAAAAAQAg&#10;AAAAKAEAAGRycy9lMm9Eb2MueG1sUEsFBgAAAAAGAAYAWQEAANwFAAAAAA==&#10;">
                <v:fill on="t" focussize="0,0"/>
                <v:stroke weight="0.5pt" color="#4F81BD [3204]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300" w:lineRule="auto"/>
                        <w:ind w:firstLine="0" w:firstLineChars="0"/>
                        <w:jc w:val="center"/>
                        <w:rPr>
                          <w:rFonts w:ascii="新宋体" w:hAnsi="新宋体" w:eastAsia="新宋体" w:cs="新宋体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新宋体" w:hAnsi="新宋体" w:eastAsia="新宋体" w:cs="新宋体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中心领导  审核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203200</wp:posOffset>
                </wp:positionV>
                <wp:extent cx="923925" cy="562610"/>
                <wp:effectExtent l="5080" t="4445" r="4445" b="23495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44315" y="2208530"/>
                          <a:ext cx="923925" cy="56261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auto"/>
                              <w:ind w:firstLine="0" w:firstLineChars="0"/>
                              <w:jc w:val="center"/>
                              <w:rPr>
                                <w:rFonts w:ascii="新宋体" w:hAnsi="新宋体" w:eastAsia="新宋体" w:cs="新宋体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新宋体" w:hAnsi="新宋体" w:eastAsia="新宋体" w:cs="新宋体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财务科  审核</w:t>
                            </w:r>
                          </w:p>
                          <w:p>
                            <w:pPr>
                              <w:ind w:firstLine="4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pt;margin-top:16pt;height:44.3pt;width:72.75pt;z-index:251667456;mso-width-relative:page;mso-height-relative:page;" fillcolor="#4F81BD [3204]" filled="t" stroked="t" coordsize="21600,21600" o:gfxdata="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qypJQ2AAAAAoBAAAPAAAAAAAAAAEA&#10;IAAAACIAAABkcnMvZG93bnJldi54bWxQSwECFAAUAAAACACHTuJA9dVeukgCAAB5BAAADgAAAAAA&#10;AAABACAAAAAnAQAAZHJzL2Uyb0RvYy54bWxQSwUGAAAAAAYABgBZAQAA4QUAAAAA&#10;">
                <v:fill on="t" focussize="0,0"/>
                <v:stroke weight="0.5pt" color="#4F81BD [3204]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300" w:lineRule="auto"/>
                        <w:ind w:firstLine="0" w:firstLineChars="0"/>
                        <w:jc w:val="center"/>
                        <w:rPr>
                          <w:rFonts w:ascii="新宋体" w:hAnsi="新宋体" w:eastAsia="新宋体" w:cs="新宋体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新宋体" w:hAnsi="新宋体" w:eastAsia="新宋体" w:cs="新宋体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财务科  审核</w:t>
                      </w:r>
                    </w:p>
                    <w:p>
                      <w:pPr>
                        <w:ind w:firstLine="420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278120" cy="874395"/>
            <wp:effectExtent l="38100" t="0" r="17780" b="0"/>
            <wp:docPr id="103" name="图示 10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7" r:lo="rId118" r:qs="rId119" r:cs="rId120"/>
              </a:graphicData>
            </a:graphic>
          </wp:inline>
        </w:drawing>
      </w:r>
    </w:p>
    <w:p>
      <w:pPr>
        <w:ind w:firstLine="422"/>
        <w:rPr>
          <w:b/>
          <w:szCs w:val="21"/>
        </w:rPr>
      </w:pPr>
      <w:r>
        <w:rPr>
          <w:rFonts w:hint="eastAsia"/>
          <w:b/>
          <w:szCs w:val="21"/>
        </w:rPr>
        <w:t>操作步骤：</w:t>
      </w:r>
    </w:p>
    <w:p>
      <w:pPr>
        <w:pStyle w:val="5"/>
        <w:ind w:firstLine="0" w:firstLineChars="0"/>
      </w:pPr>
      <w:r>
        <w:rPr>
          <w:rFonts w:hint="eastAsia" w:ascii="宋体" w:hAnsi="宋体" w:cs="宋体"/>
          <w:sz w:val="21"/>
          <w:szCs w:val="21"/>
        </w:rPr>
        <w:t>1、点击“产权业务——保证金退款”菜单，进入项目标的挑选页面。如下图：</w:t>
      </w:r>
      <w:r>
        <w:drawing>
          <wp:inline distT="0" distB="0" distL="114300" distR="114300">
            <wp:extent cx="5270500" cy="2592705"/>
            <wp:effectExtent l="0" t="0" r="6350" b="17145"/>
            <wp:docPr id="108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50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2、选择对应的“退款方式”，填写备注，提交审核</w:t>
      </w:r>
    </w:p>
    <w:p>
      <w:pPr>
        <w:pStyle w:val="5"/>
        <w:ind w:firstLine="0" w:firstLineChars="0"/>
        <w:rPr>
          <w:rFonts w:hint="eastAsia"/>
          <w:color w:val="FF0000"/>
          <w:sz w:val="21"/>
          <w:szCs w:val="21"/>
        </w:rPr>
      </w:pPr>
      <w:r>
        <w:rPr>
          <w:color w:val="FF0000"/>
          <w:sz w:val="21"/>
          <w:szCs w:val="21"/>
        </w:rPr>
        <w:t>注</w:t>
      </w:r>
      <w:r>
        <w:rPr>
          <w:rFonts w:hint="eastAsia"/>
          <w:color w:val="FF0000"/>
          <w:sz w:val="21"/>
          <w:szCs w:val="21"/>
        </w:rPr>
        <w:t>：每条支付信息都需要去选择退款方式。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69865" cy="2587625"/>
            <wp:effectExtent l="0" t="0" r="6985" b="3175"/>
            <wp:docPr id="109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51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</w:pPr>
      <w:r>
        <w:rPr>
          <w:rFonts w:hint="eastAsia" w:ascii="宋体" w:hAnsi="宋体" w:cs="宋体"/>
          <w:sz w:val="21"/>
          <w:szCs w:val="21"/>
        </w:rPr>
        <w:t>3、点击“提交信息”按钮，提交到业务科室审核，退款信息处于“待审核”状态。</w:t>
      </w:r>
    </w:p>
    <w:p>
      <w:pPr>
        <w:pStyle w:val="3"/>
        <w:ind w:firstLine="600"/>
      </w:pPr>
      <w:bookmarkStart w:id="72" w:name="_Toc491718261"/>
      <w:bookmarkStart w:id="73" w:name="_Toc491719825"/>
      <w:r>
        <w:rPr>
          <w:rFonts w:hint="eastAsia"/>
        </w:rPr>
        <w:t>审核人员</w:t>
      </w:r>
      <w:bookmarkEnd w:id="72"/>
      <w:bookmarkEnd w:id="73"/>
    </w:p>
    <w:p>
      <w:pPr>
        <w:pStyle w:val="4"/>
      </w:pPr>
      <w:bookmarkStart w:id="74" w:name="_基本信息_2"/>
      <w:bookmarkEnd w:id="74"/>
      <w:bookmarkStart w:id="75" w:name="_Toc491718262"/>
      <w:bookmarkStart w:id="76" w:name="_Toc491719826"/>
      <w:r>
        <w:t>市场服务科审核</w:t>
      </w:r>
      <w:bookmarkEnd w:id="75"/>
      <w:bookmarkEnd w:id="76"/>
    </w:p>
    <w:p>
      <w:pPr>
        <w:pStyle w:val="6"/>
        <w:numPr>
          <w:ilvl w:val="3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3.2.1.1交易场地预约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Chars="0"/>
      </w:pPr>
      <w:r>
        <w:rPr>
          <w:rFonts w:hint="eastAsia"/>
        </w:rPr>
        <w:t>1、登录益阳市公共资源交易业务系统，在代办事宜中</w:t>
      </w:r>
      <w:r>
        <w:rPr>
          <w:rFonts w:hint="eastAsia"/>
          <w:lang w:val="en-US" w:eastAsia="zh-CN"/>
        </w:rPr>
        <w:t>找到</w:t>
      </w:r>
      <w:r>
        <w:rPr>
          <w:rFonts w:hint="eastAsia"/>
        </w:rPr>
        <w:t>需要审核的项目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点击进入</w:t>
      </w:r>
      <w:r>
        <w:rPr>
          <w:rFonts w:hint="eastAsia"/>
        </w:rPr>
        <w:t>；也可以在产权交易的场地预约模块</w:t>
      </w:r>
      <w:r>
        <w:rPr>
          <w:rFonts w:hint="eastAsia"/>
          <w:lang w:val="en-US" w:eastAsia="zh-CN"/>
        </w:rPr>
        <w:t>中</w:t>
      </w:r>
      <w:r>
        <w:rPr>
          <w:rFonts w:hint="eastAsia"/>
        </w:rPr>
        <w:t>进行审核。如下图：</w:t>
      </w:r>
      <w:r>
        <w:drawing>
          <wp:inline distT="0" distB="0" distL="114300" distR="114300">
            <wp:extent cx="5269865" cy="2552065"/>
            <wp:effectExtent l="0" t="0" r="6985" b="635"/>
            <wp:docPr id="110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52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590800"/>
            <wp:effectExtent l="0" t="0" r="2540" b="0"/>
            <wp:docPr id="111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53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2、进入项目审核详情页面，确认场地安排无误后，点击“同意”按钮。页面如下：</w:t>
      </w:r>
      <w:r>
        <w:drawing>
          <wp:inline distT="0" distB="0" distL="114300" distR="114300">
            <wp:extent cx="5274945" cy="2561590"/>
            <wp:effectExtent l="0" t="0" r="1905" b="10160"/>
            <wp:docPr id="112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54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6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3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3.2.1.2交易场地变更</w:t>
      </w:r>
    </w:p>
    <w:p>
      <w:pPr>
        <w:rPr>
          <w:rFonts w:hint="eastAsia"/>
          <w:b/>
        </w:rPr>
      </w:pPr>
      <w:r>
        <w:rPr>
          <w:rFonts w:hint="eastAsia"/>
          <w:b/>
        </w:rPr>
        <w:t>操作步骤：</w:t>
      </w:r>
    </w:p>
    <w:p>
      <w:pPr>
        <w:rPr>
          <w:rFonts w:hint="eastAsia" w:eastAsia="宋体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1、</w:t>
      </w:r>
      <w:r>
        <w:rPr>
          <w:rFonts w:hint="eastAsia"/>
        </w:rPr>
        <w:t>在代办事宜中</w:t>
      </w:r>
      <w:r>
        <w:rPr>
          <w:rFonts w:hint="eastAsia"/>
          <w:lang w:val="en-US" w:eastAsia="zh-CN"/>
        </w:rPr>
        <w:t>找到</w:t>
      </w:r>
      <w:r>
        <w:rPr>
          <w:rFonts w:hint="eastAsia"/>
        </w:rPr>
        <w:t>需要审核的项目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点击进入</w:t>
      </w:r>
      <w:r>
        <w:rPr>
          <w:rFonts w:hint="eastAsia"/>
        </w:rPr>
        <w:t>；也可以在产权交易的场地</w:t>
      </w:r>
      <w:r>
        <w:rPr>
          <w:rFonts w:hint="eastAsia"/>
          <w:lang w:val="en-US" w:eastAsia="zh-CN"/>
        </w:rPr>
        <w:t>变更</w:t>
      </w:r>
      <w:r>
        <w:rPr>
          <w:rFonts w:hint="eastAsia"/>
        </w:rPr>
        <w:t>模块</w:t>
      </w:r>
      <w:r>
        <w:rPr>
          <w:rFonts w:hint="eastAsia"/>
          <w:lang w:val="en-US" w:eastAsia="zh-CN"/>
        </w:rPr>
        <w:t>中</w:t>
      </w:r>
      <w:r>
        <w:rPr>
          <w:rFonts w:hint="eastAsia"/>
        </w:rPr>
        <w:t>进行审核。如下图：</w:t>
      </w:r>
    </w:p>
    <w:p>
      <w:pPr>
        <w:ind w:left="0" w:leftChars="0" w:firstLine="0" w:firstLineChars="0"/>
        <w:rPr>
          <w:rFonts w:hint="eastAsia" w:eastAsia="宋体"/>
          <w:b/>
          <w:lang w:val="en-US" w:eastAsia="zh-CN"/>
        </w:rPr>
      </w:pPr>
      <w:r>
        <w:rPr>
          <w:rFonts w:hint="eastAsia" w:eastAsia="宋体"/>
          <w:b/>
          <w:lang w:val="en-US" w:eastAsia="zh-CN"/>
        </w:rPr>
        <w:drawing>
          <wp:inline distT="0" distB="0" distL="114300" distR="114300">
            <wp:extent cx="5266690" cy="2444115"/>
            <wp:effectExtent l="0" t="0" r="10160" b="13335"/>
            <wp:docPr id="56" name="图片 5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1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eastAsia="宋体"/>
          <w:b/>
          <w:lang w:val="en-US" w:eastAsia="zh-CN"/>
        </w:rPr>
      </w:pPr>
      <w:r>
        <w:rPr>
          <w:rFonts w:hint="eastAsia" w:eastAsia="宋体"/>
          <w:b/>
          <w:lang w:val="en-US" w:eastAsia="zh-CN"/>
        </w:rPr>
        <w:drawing>
          <wp:inline distT="0" distB="0" distL="114300" distR="114300">
            <wp:extent cx="5266055" cy="2483485"/>
            <wp:effectExtent l="0" t="0" r="10795" b="12065"/>
            <wp:docPr id="57" name="图片 5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784" w:leftChars="0" w:hanging="360" w:firstLineChars="0"/>
        <w:rPr>
          <w:rFonts w:hint="eastAsia"/>
        </w:rPr>
      </w:pPr>
      <w:r>
        <w:rPr>
          <w:rFonts w:hint="eastAsia"/>
        </w:rPr>
        <w:t>进入项目审核详情页面，确认</w:t>
      </w:r>
      <w:r>
        <w:rPr>
          <w:rFonts w:hint="eastAsia"/>
          <w:lang w:val="en-US" w:eastAsia="zh-CN"/>
        </w:rPr>
        <w:t>变更原因及</w:t>
      </w:r>
      <w:r>
        <w:rPr>
          <w:rFonts w:hint="eastAsia"/>
        </w:rPr>
        <w:t>场地安排无误后，点击“同意”按钮。页面如下：</w:t>
      </w:r>
    </w:p>
    <w:p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1135" cy="2473960"/>
            <wp:effectExtent l="0" t="0" r="5715" b="2540"/>
            <wp:docPr id="58" name="图片 5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1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4" w:leftChars="0"/>
        <w:rPr>
          <w:rFonts w:hint="eastAsia"/>
          <w:lang w:val="en-US" w:eastAsia="zh-CN"/>
        </w:rPr>
      </w:pPr>
    </w:p>
    <w:p>
      <w:pPr>
        <w:pStyle w:val="4"/>
        <w:rPr>
          <w:rFonts w:hint="eastAsia" w:eastAsia="宋体"/>
          <w:lang w:val="en-US" w:eastAsia="zh-CN"/>
        </w:rPr>
      </w:pPr>
      <w:bookmarkStart w:id="77" w:name="_Toc491718263"/>
      <w:bookmarkStart w:id="78" w:name="_Toc491719827"/>
      <w:r>
        <w:rPr>
          <w:rFonts w:hint="eastAsia"/>
        </w:rPr>
        <w:t>产权科审核</w:t>
      </w:r>
      <w:bookmarkEnd w:id="77"/>
      <w:bookmarkEnd w:id="78"/>
    </w:p>
    <w:p>
      <w:pPr>
        <w:pStyle w:val="6"/>
        <w:numPr>
          <w:ilvl w:val="3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3.2.2.1待办查找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Chars="0"/>
      </w:pPr>
      <w:r>
        <w:rPr>
          <w:rFonts w:hint="eastAsia"/>
        </w:rPr>
        <w:t>1、登录益阳市公共资源交易业务系统，在代办事宜中点击需要审核的项目；如下图：</w:t>
      </w:r>
      <w:r>
        <w:drawing>
          <wp:inline distT="0" distB="0" distL="114300" distR="114300">
            <wp:extent cx="5269865" cy="2600325"/>
            <wp:effectExtent l="0" t="0" r="6985" b="9525"/>
            <wp:docPr id="113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55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2、进入项目审核详情页面，确认无误后，点击“中心核对”按钮。页面如下：</w:t>
      </w:r>
      <w:r>
        <w:drawing>
          <wp:inline distT="0" distB="0" distL="114300" distR="114300">
            <wp:extent cx="5266690" cy="2524760"/>
            <wp:effectExtent l="0" t="0" r="10160" b="8890"/>
            <wp:docPr id="114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56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3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3.2.2.2实物项目登记</w:t>
      </w:r>
    </w:p>
    <w:p>
      <w:pPr>
        <w:numPr>
          <w:ilvl w:val="0"/>
          <w:numId w:val="7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点击产权交易——项目登记——实物项目登记，进入页面，点击“操作”按钮进入审核页面，如下图：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055" cy="2491740"/>
            <wp:effectExtent l="0" t="0" r="10795" b="3810"/>
            <wp:docPr id="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91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审核提交内容，点击“中心核对”提交下一审核环节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2458085"/>
            <wp:effectExtent l="0" t="0" r="9525" b="18415"/>
            <wp:docPr id="8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5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3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3.2.2.3股权项目登记</w:t>
      </w:r>
    </w:p>
    <w:p>
      <w:pPr>
        <w:numPr>
          <w:ilvl w:val="0"/>
          <w:numId w:val="8"/>
        </w:numPr>
      </w:pPr>
      <w:r>
        <w:rPr>
          <w:rFonts w:hint="eastAsia"/>
          <w:lang w:val="en-US" w:eastAsia="zh-CN"/>
        </w:rPr>
        <w:t>点击产权交易——项目登记——股权项目登记，进入页面，点击“操作”按钮进入审核页面，如下图：</w:t>
      </w:r>
      <w:r>
        <w:drawing>
          <wp:inline distT="0" distB="0" distL="114300" distR="114300">
            <wp:extent cx="5266055" cy="2508250"/>
            <wp:effectExtent l="0" t="0" r="10795" b="6350"/>
            <wp:docPr id="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8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8"/>
        </w:numPr>
        <w:spacing w:line="360" w:lineRule="auto"/>
        <w:ind w:left="0" w:leftChars="0" w:firstLine="420" w:firstLineChars="200"/>
      </w:pPr>
      <w:r>
        <w:rPr>
          <w:rFonts w:hint="eastAsia"/>
          <w:lang w:val="en-US" w:eastAsia="zh-CN"/>
        </w:rPr>
        <w:t>审核提交内容，点击“中心核对”提交下一审核环节</w:t>
      </w:r>
      <w:r>
        <w:drawing>
          <wp:inline distT="0" distB="0" distL="114300" distR="114300">
            <wp:extent cx="5271135" cy="2447925"/>
            <wp:effectExtent l="0" t="0" r="5715" b="9525"/>
            <wp:docPr id="8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4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3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3.2.2.4交易公告备案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1、点击产权交易——普通交易——交易公告备案，进入页面，点击“操作”按钮进入审核页面，如下图：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945" cy="2510155"/>
            <wp:effectExtent l="0" t="0" r="1905" b="4445"/>
            <wp:docPr id="8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6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10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2、审核页面内容，点击“中心核对”送下一步审核环节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5580" cy="2466975"/>
            <wp:effectExtent l="0" t="0" r="1270" b="9525"/>
            <wp:docPr id="8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7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</w:pPr>
    </w:p>
    <w:p>
      <w:pPr>
        <w:pStyle w:val="6"/>
        <w:numPr>
          <w:ilvl w:val="3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3.2.2.5澄清（延期）公告备案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1、点击产权交易——普通交易——澄清（延期）公告备案，进入页面，点击“操作”按钮进入审核页面，如下图：</w:t>
      </w:r>
    </w:p>
    <w:p>
      <w:pPr>
        <w:rPr>
          <w:rFonts w:hint="eastAsia"/>
          <w:lang w:val="en-US" w:eastAsia="zh-CN"/>
        </w:rPr>
      </w:pPr>
    </w:p>
    <w:p>
      <w:pPr>
        <w:ind w:left="0" w:leftChars="0" w:firstLine="0" w:firstLineChars="0"/>
      </w:pPr>
      <w:r>
        <w:drawing>
          <wp:inline distT="0" distB="0" distL="114300" distR="114300">
            <wp:extent cx="5274310" cy="2495550"/>
            <wp:effectExtent l="0" t="0" r="2540" b="0"/>
            <wp:docPr id="8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2、审核页面内容，点击“中心核对”送下一步审核环节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5580" cy="2479675"/>
            <wp:effectExtent l="0" t="0" r="1270" b="15875"/>
            <wp:docPr id="9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47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3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3.2.2.6中标公示备案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1、点击产权交易——交易结束——中标公告备案，进入页面，点击“操作”按钮进入审核页面，如下图：</w:t>
      </w:r>
    </w:p>
    <w:p>
      <w:pPr>
        <w:rPr>
          <w:rFonts w:hint="eastAsia"/>
          <w:lang w:val="en-US" w:eastAsia="zh-CN"/>
        </w:rPr>
      </w:pPr>
    </w:p>
    <w:p>
      <w:pPr>
        <w:ind w:left="0" w:leftChars="0" w:firstLine="0" w:firstLineChars="0"/>
      </w:pPr>
      <w:r>
        <w:drawing>
          <wp:inline distT="0" distB="0" distL="114300" distR="114300">
            <wp:extent cx="5266690" cy="2510155"/>
            <wp:effectExtent l="0" t="0" r="10160" b="4445"/>
            <wp:docPr id="9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0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2、审核页面内容，点击“同意”送下一步审核环节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5580" cy="2482215"/>
            <wp:effectExtent l="0" t="0" r="1270" b="13335"/>
            <wp:docPr id="10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1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482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3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3.2.2.7成交公告备案</w:t>
      </w:r>
    </w:p>
    <w:p>
      <w:pPr>
        <w:numPr>
          <w:ilvl w:val="0"/>
          <w:numId w:val="9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点击产权交易——交易结束——成交公告备案，进入页面，点击“操作”按钮进入审核页面，如下图：</w:t>
      </w:r>
      <w:r>
        <w:drawing>
          <wp:inline distT="0" distB="0" distL="114300" distR="114300">
            <wp:extent cx="5274945" cy="2487295"/>
            <wp:effectExtent l="0" t="0" r="1905" b="8255"/>
            <wp:docPr id="10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2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87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审核页面内容，点击“同意”送下一步审核环节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5580" cy="2406650"/>
            <wp:effectExtent l="0" t="0" r="1270" b="12700"/>
            <wp:docPr id="10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3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3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3.2.2.8交易异常</w:t>
      </w:r>
    </w:p>
    <w:p>
      <w:pPr>
        <w:numPr>
          <w:ilvl w:val="0"/>
          <w:numId w:val="1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点击产权交易——交易结束——交易异常，进入页面，点击“操作”按钮进入审核页面，如下图：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055" cy="2495550"/>
            <wp:effectExtent l="0" t="0" r="10795" b="0"/>
            <wp:docPr id="1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4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审核页面内容，点击“中心核对”送下一步审核环节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457450"/>
            <wp:effectExtent l="0" t="0" r="5715" b="0"/>
            <wp:docPr id="1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5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3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3.2.2.9保证金查询</w:t>
      </w:r>
    </w:p>
    <w:p>
      <w:pPr>
        <w:numPr>
          <w:ilvl w:val="0"/>
          <w:numId w:val="11"/>
        </w:numPr>
        <w:ind w:left="0" w:leftChars="0" w:firstLine="420" w:firstLineChars="20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点击“产权</w:t>
      </w:r>
      <w:r>
        <w:rPr>
          <w:rFonts w:hint="eastAsia"/>
          <w:sz w:val="21"/>
          <w:szCs w:val="21"/>
          <w:lang w:val="en-US" w:eastAsia="zh-CN"/>
        </w:rPr>
        <w:t>交易</w:t>
      </w:r>
      <w:r>
        <w:rPr>
          <w:rFonts w:hint="eastAsia"/>
          <w:sz w:val="21"/>
          <w:szCs w:val="21"/>
        </w:rPr>
        <w:t>——</w:t>
      </w:r>
      <w:r>
        <w:rPr>
          <w:rFonts w:hint="eastAsia"/>
          <w:sz w:val="21"/>
          <w:szCs w:val="21"/>
          <w:lang w:val="en-US" w:eastAsia="zh-CN"/>
        </w:rPr>
        <w:t>保证金管理——</w:t>
      </w:r>
      <w:r>
        <w:rPr>
          <w:rFonts w:hint="eastAsia"/>
          <w:sz w:val="21"/>
          <w:szCs w:val="21"/>
        </w:rPr>
        <w:t>保证金查询”菜单，进入保证金查询页面。如下图：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70500" cy="2513965"/>
            <wp:effectExtent l="0" t="0" r="6350" b="635"/>
            <wp:docPr id="1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6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2、</w:t>
      </w:r>
      <w:r>
        <w:rPr>
          <w:rFonts w:hint="eastAsia"/>
          <w:sz w:val="21"/>
          <w:szCs w:val="21"/>
        </w:rPr>
        <w:t>点击“同步”按钮，进入查询同步页面，</w:t>
      </w:r>
      <w:r>
        <w:rPr>
          <w:rFonts w:hint="eastAsia"/>
          <w:sz w:val="21"/>
          <w:szCs w:val="21"/>
          <w:lang w:val="en-US" w:eastAsia="zh-CN"/>
        </w:rPr>
        <w:t>点击“查询”，可查看已报名单位数量，</w:t>
      </w:r>
      <w:r>
        <w:rPr>
          <w:rFonts w:hint="eastAsia"/>
          <w:sz w:val="21"/>
          <w:szCs w:val="21"/>
        </w:rPr>
        <w:t>如下面：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506980"/>
            <wp:effectExtent l="0" t="0" r="5715" b="7620"/>
            <wp:docPr id="1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7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315" w:leftChars="150" w:firstLine="0" w:firstLineChars="0"/>
        <w:rPr>
          <w:rFonts w:ascii="宋体" w:hAnsi="宋体" w:cs="宋体"/>
          <w:color w:val="FF0000"/>
          <w:sz w:val="21"/>
          <w:szCs w:val="21"/>
        </w:rPr>
      </w:pPr>
      <w:r>
        <w:rPr>
          <w:rFonts w:hint="eastAsia" w:ascii="宋体" w:hAnsi="宋体" w:cs="宋体"/>
          <w:color w:val="FF0000"/>
          <w:sz w:val="21"/>
          <w:szCs w:val="21"/>
        </w:rPr>
        <w:t>注：</w:t>
      </w:r>
    </w:p>
    <w:p>
      <w:pPr>
        <w:pStyle w:val="5"/>
        <w:ind w:left="315" w:leftChars="150" w:firstLine="0" w:firstLineChars="0"/>
        <w:rPr>
          <w:rFonts w:ascii="宋体" w:hAnsi="宋体" w:cs="宋体"/>
          <w:color w:val="FF0000"/>
          <w:sz w:val="21"/>
          <w:szCs w:val="21"/>
        </w:rPr>
      </w:pPr>
      <w:r>
        <w:rPr>
          <w:rFonts w:hint="eastAsia" w:ascii="宋体" w:hAnsi="宋体" w:cs="宋体"/>
          <w:color w:val="FF0000"/>
          <w:sz w:val="21"/>
          <w:szCs w:val="21"/>
        </w:rPr>
        <w:t>①保证金到账截止时间前，只能查询保证金缴纳家数的大概范围。缴纳家数的显示规则如下：不小于0且小于3时亮灰色灯，不小于3且小于40为绿色，不小于40且小于100为黄色，大于等于100为红色点击同步时，将同步本标段的缴纳家数；</w:t>
      </w:r>
    </w:p>
    <w:p>
      <w:pPr>
        <w:pStyle w:val="5"/>
        <w:ind w:left="315" w:leftChars="150" w:firstLine="0" w:firstLineChars="0"/>
        <w:rPr>
          <w:rFonts w:hint="eastAsia" w:ascii="宋体" w:hAnsi="宋体" w:cs="宋体"/>
          <w:color w:val="FF0000"/>
          <w:sz w:val="21"/>
          <w:szCs w:val="21"/>
        </w:rPr>
      </w:pPr>
      <w:r>
        <w:rPr>
          <w:rFonts w:hint="eastAsia" w:ascii="宋体" w:hAnsi="宋体" w:cs="宋体"/>
          <w:color w:val="FF0000"/>
          <w:sz w:val="21"/>
          <w:szCs w:val="21"/>
        </w:rPr>
        <w:t>②招标人、招标代理只能查看其代理的项目信息</w:t>
      </w:r>
    </w:p>
    <w:p>
      <w:pPr>
        <w:pStyle w:val="5"/>
        <w:ind w:left="315" w:leftChars="150" w:firstLine="0" w:firstLineChars="0"/>
        <w:rPr>
          <w:rFonts w:hint="eastAsia" w:ascii="宋体" w:hAnsi="宋体" w:cs="宋体"/>
          <w:color w:val="FF0000"/>
          <w:sz w:val="21"/>
          <w:szCs w:val="21"/>
        </w:rPr>
      </w:pPr>
    </w:p>
    <w:p>
      <w:pPr>
        <w:pStyle w:val="5"/>
        <w:numPr>
          <w:ilvl w:val="0"/>
          <w:numId w:val="0"/>
        </w:numPr>
        <w:ind w:leftChars="200"/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3、开标时间过后，点击“查询”按钮，显示界面如下：</w:t>
      </w:r>
    </w:p>
    <w:p>
      <w:pPr>
        <w:pStyle w:val="5"/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6690" cy="2440305"/>
            <wp:effectExtent l="0" t="0" r="10160" b="17145"/>
            <wp:docPr id="1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8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0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0"/>
        </w:numPr>
        <w:ind w:left="0" w:leftChars="0"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点击“查询”按钮，可查询保证金缴纳情况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，点“导出Excel”按钮，可将“02保证金支付信息”导出Excel表格，</w:t>
      </w:r>
      <w:r>
        <w:rPr>
          <w:rFonts w:hint="eastAsia" w:ascii="宋体" w:hAnsi="宋体" w:eastAsia="宋体" w:cs="宋体"/>
          <w:sz w:val="21"/>
          <w:szCs w:val="21"/>
        </w:rPr>
        <w:t>显示页面如下图：</w:t>
      </w:r>
    </w:p>
    <w:p>
      <w:pPr>
        <w:pStyle w:val="5"/>
        <w:numPr>
          <w:ilvl w:val="0"/>
          <w:numId w:val="0"/>
        </w:numPr>
      </w:pPr>
      <w:r>
        <w:drawing>
          <wp:inline distT="0" distB="0" distL="114300" distR="114300">
            <wp:extent cx="5266690" cy="3060700"/>
            <wp:effectExtent l="0" t="0" r="10160" b="6350"/>
            <wp:docPr id="1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9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3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3.2.2.10保证金退款</w:t>
      </w:r>
    </w:p>
    <w:p>
      <w:pPr>
        <w:ind w:firstLine="422"/>
      </w:pPr>
      <w:r>
        <w:rPr>
          <w:rFonts w:hint="eastAsia"/>
          <w:b/>
          <w:lang w:val="en-US" w:eastAsia="zh-CN"/>
        </w:rPr>
        <w:t>退款</w:t>
      </w:r>
      <w:r>
        <w:rPr>
          <w:rFonts w:hint="eastAsia"/>
          <w:b/>
        </w:rPr>
        <w:t>流程：</w:t>
      </w:r>
    </w:p>
    <w:p>
      <w:pPr>
        <w:rPr>
          <w:rFonts w:hint="eastAsia"/>
          <w:lang w:val="en-US" w:eastAsia="zh-CN"/>
        </w:rPr>
      </w:pPr>
      <w:r>
        <w:drawing>
          <wp:inline distT="0" distB="0" distL="0" distR="0">
            <wp:extent cx="5278120" cy="874395"/>
            <wp:effectExtent l="0" t="0" r="17780" b="59055"/>
            <wp:docPr id="122" name="图示 1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9" r:lo="rId150" r:qs="rId151" r:cs="rId152"/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1"/>
          <w:szCs w:val="21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  <w:sz w:val="21"/>
          <w:szCs w:val="21"/>
        </w:rPr>
        <w:t>点击“产权</w:t>
      </w:r>
      <w:r>
        <w:rPr>
          <w:rFonts w:hint="eastAsia"/>
          <w:sz w:val="21"/>
          <w:szCs w:val="21"/>
          <w:lang w:val="en-US" w:eastAsia="zh-CN"/>
        </w:rPr>
        <w:t>交易</w:t>
      </w:r>
      <w:r>
        <w:rPr>
          <w:rFonts w:hint="eastAsia"/>
          <w:sz w:val="21"/>
          <w:szCs w:val="21"/>
        </w:rPr>
        <w:t>——</w:t>
      </w:r>
      <w:r>
        <w:rPr>
          <w:rFonts w:hint="eastAsia"/>
          <w:sz w:val="21"/>
          <w:szCs w:val="21"/>
          <w:lang w:val="en-US" w:eastAsia="zh-CN"/>
        </w:rPr>
        <w:t>保证金管理——</w:t>
      </w:r>
      <w:r>
        <w:rPr>
          <w:rFonts w:hint="eastAsia"/>
          <w:sz w:val="21"/>
          <w:szCs w:val="21"/>
        </w:rPr>
        <w:t>保证金</w:t>
      </w:r>
      <w:r>
        <w:rPr>
          <w:rFonts w:hint="eastAsia"/>
          <w:sz w:val="21"/>
          <w:szCs w:val="21"/>
          <w:lang w:val="en-US" w:eastAsia="zh-CN"/>
        </w:rPr>
        <w:t>退款</w:t>
      </w:r>
      <w:r>
        <w:rPr>
          <w:rFonts w:hint="eastAsia"/>
          <w:sz w:val="21"/>
          <w:szCs w:val="21"/>
        </w:rPr>
        <w:t>”菜单，进入保证金查询页面。如下图：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055" cy="2510155"/>
            <wp:effectExtent l="0" t="0" r="10795" b="4445"/>
            <wp:docPr id="1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20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10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ind w:left="0" w:leftChars="0" w:firstLine="420" w:firstLineChars="200"/>
      </w:pPr>
      <w:r>
        <w:rPr>
          <w:rFonts w:hint="eastAsia"/>
          <w:lang w:val="en-US" w:eastAsia="zh-CN"/>
        </w:rPr>
        <w:t>审核页面内容，点击“同意”送下一步审核环节</w:t>
      </w:r>
      <w:r>
        <w:drawing>
          <wp:inline distT="0" distB="0" distL="114300" distR="114300">
            <wp:extent cx="5275580" cy="2426970"/>
            <wp:effectExtent l="0" t="0" r="1270" b="11430"/>
            <wp:docPr id="1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21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426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3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3.2.2.11保证金报表</w:t>
      </w:r>
    </w:p>
    <w:p>
      <w:pPr>
        <w:numPr>
          <w:ilvl w:val="0"/>
          <w:numId w:val="12"/>
        </w:numPr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点击“产权</w:t>
      </w:r>
      <w:r>
        <w:rPr>
          <w:rFonts w:hint="eastAsia"/>
          <w:sz w:val="21"/>
          <w:szCs w:val="21"/>
          <w:lang w:val="en-US" w:eastAsia="zh-CN"/>
        </w:rPr>
        <w:t>交易</w:t>
      </w:r>
      <w:r>
        <w:rPr>
          <w:rFonts w:hint="eastAsia"/>
          <w:sz w:val="21"/>
          <w:szCs w:val="21"/>
        </w:rPr>
        <w:t>——</w:t>
      </w:r>
      <w:r>
        <w:rPr>
          <w:rFonts w:hint="eastAsia"/>
          <w:sz w:val="21"/>
          <w:szCs w:val="21"/>
          <w:lang w:val="en-US" w:eastAsia="zh-CN"/>
        </w:rPr>
        <w:t>保证金管理——</w:t>
      </w:r>
      <w:r>
        <w:rPr>
          <w:rFonts w:hint="eastAsia"/>
          <w:sz w:val="21"/>
          <w:szCs w:val="21"/>
        </w:rPr>
        <w:t>保证金</w:t>
      </w:r>
      <w:r>
        <w:rPr>
          <w:rFonts w:hint="eastAsia"/>
          <w:sz w:val="21"/>
          <w:szCs w:val="21"/>
          <w:lang w:val="en-US" w:eastAsia="zh-CN"/>
        </w:rPr>
        <w:t>报表</w:t>
      </w:r>
      <w:r>
        <w:rPr>
          <w:rFonts w:hint="eastAsia"/>
          <w:sz w:val="21"/>
          <w:szCs w:val="21"/>
        </w:rPr>
        <w:t>”菜单，进入保证金查询页面。如下图：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945" cy="2481580"/>
            <wp:effectExtent l="0" t="0" r="1905" b="13970"/>
            <wp:docPr id="1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22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点击“导出Excel”，导出保证金信息，导出页面如下：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3101340"/>
            <wp:effectExtent l="0" t="0" r="10795" b="3810"/>
            <wp:docPr id="12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23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01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top w:val="single" w:color="9BBB59" w:sz="24" w:space="5"/>
      </w:pBdr>
      <w:wordWrap w:val="0"/>
      <w:spacing w:line="240" w:lineRule="auto"/>
      <w:ind w:firstLine="360"/>
      <w:jc w:val="right"/>
    </w:pPr>
    <w:r>
      <w:rPr>
        <w:rFonts w:hint="eastAsia"/>
        <w:lang w:val="zh-CN"/>
      </w:rPr>
      <w:t xml:space="preserve">                  </w:t>
    </w:r>
    <w:r>
      <w:fldChar w:fldCharType="begin"/>
    </w:r>
    <w:r>
      <w:instrText xml:space="preserve"> PAGE </w:instrText>
    </w:r>
    <w:r>
      <w:fldChar w:fldCharType="separate"/>
    </w:r>
    <w:r>
      <w:t>39</w:t>
    </w:r>
    <w:r>
      <w:fldChar w:fldCharType="end"/>
    </w:r>
    <w:r>
      <w:rPr>
        <w:lang w:val="zh-CN"/>
      </w:rPr>
      <w:t>/</w:t>
    </w:r>
    <w:r>
      <w:rPr>
        <w:rFonts w:hint="eastAsia"/>
      </w:rPr>
      <w:t>102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  <w:p>
    <w:pPr>
      <w:ind w:firstLine="4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pBdr>
        <w:bottom w:val="thickThinSmallGap" w:color="622423" w:sz="24" w:space="1"/>
      </w:pBdr>
      <w:tabs>
        <w:tab w:val="right" w:pos="8080"/>
        <w:tab w:val="clear" w:pos="8306"/>
      </w:tabs>
      <w:spacing w:line="240" w:lineRule="auto"/>
      <w:ind w:firstLine="0" w:firstLineChars="0"/>
      <w:jc w:val="left"/>
    </w:pPr>
    <w:r>
      <w:rPr>
        <w:rFonts w:hint="eastAsia" w:ascii="Cambria" w:hAnsi="Cambria"/>
      </w:rPr>
      <w:t xml:space="preserve">操作手册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  <w:p>
    <w:pPr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55B91E7"/>
    <w:multiLevelType w:val="singleLevel"/>
    <w:tmpl w:val="855B91E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FE69375"/>
    <w:multiLevelType w:val="singleLevel"/>
    <w:tmpl w:val="BFE69375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CADFA2F8"/>
    <w:multiLevelType w:val="singleLevel"/>
    <w:tmpl w:val="CADFA2F8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D64E265D"/>
    <w:multiLevelType w:val="singleLevel"/>
    <w:tmpl w:val="D64E265D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FC85897A"/>
    <w:multiLevelType w:val="singleLevel"/>
    <w:tmpl w:val="FC85897A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08BD5E98"/>
    <w:multiLevelType w:val="multilevel"/>
    <w:tmpl w:val="08BD5E98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6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7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8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9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10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1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6">
    <w:nsid w:val="38875551"/>
    <w:multiLevelType w:val="multilevel"/>
    <w:tmpl w:val="38875551"/>
    <w:lvl w:ilvl="0" w:tentative="0">
      <w:start w:val="1"/>
      <w:numFmt w:val="decimal"/>
      <w:lvlText w:val="%1、"/>
      <w:lvlJc w:val="left"/>
      <w:pPr>
        <w:ind w:left="784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4" w:hanging="420"/>
      </w:pPr>
    </w:lvl>
    <w:lvl w:ilvl="2" w:tentative="0">
      <w:start w:val="1"/>
      <w:numFmt w:val="lowerRoman"/>
      <w:lvlText w:val="%3."/>
      <w:lvlJc w:val="right"/>
      <w:pPr>
        <w:ind w:left="1684" w:hanging="420"/>
      </w:pPr>
    </w:lvl>
    <w:lvl w:ilvl="3" w:tentative="0">
      <w:start w:val="1"/>
      <w:numFmt w:val="decimal"/>
      <w:lvlText w:val="%4."/>
      <w:lvlJc w:val="left"/>
      <w:pPr>
        <w:ind w:left="2104" w:hanging="420"/>
      </w:pPr>
    </w:lvl>
    <w:lvl w:ilvl="4" w:tentative="0">
      <w:start w:val="1"/>
      <w:numFmt w:val="lowerLetter"/>
      <w:lvlText w:val="%5)"/>
      <w:lvlJc w:val="left"/>
      <w:pPr>
        <w:ind w:left="2524" w:hanging="420"/>
      </w:pPr>
    </w:lvl>
    <w:lvl w:ilvl="5" w:tentative="0">
      <w:start w:val="1"/>
      <w:numFmt w:val="lowerRoman"/>
      <w:lvlText w:val="%6."/>
      <w:lvlJc w:val="right"/>
      <w:pPr>
        <w:ind w:left="2944" w:hanging="420"/>
      </w:pPr>
    </w:lvl>
    <w:lvl w:ilvl="6" w:tentative="0">
      <w:start w:val="1"/>
      <w:numFmt w:val="decimal"/>
      <w:lvlText w:val="%7."/>
      <w:lvlJc w:val="left"/>
      <w:pPr>
        <w:ind w:left="3364" w:hanging="420"/>
      </w:pPr>
    </w:lvl>
    <w:lvl w:ilvl="7" w:tentative="0">
      <w:start w:val="1"/>
      <w:numFmt w:val="lowerLetter"/>
      <w:lvlText w:val="%8)"/>
      <w:lvlJc w:val="left"/>
      <w:pPr>
        <w:ind w:left="3784" w:hanging="420"/>
      </w:pPr>
    </w:lvl>
    <w:lvl w:ilvl="8" w:tentative="0">
      <w:start w:val="1"/>
      <w:numFmt w:val="lowerRoman"/>
      <w:lvlText w:val="%9."/>
      <w:lvlJc w:val="right"/>
      <w:pPr>
        <w:ind w:left="4204" w:hanging="420"/>
      </w:pPr>
    </w:lvl>
  </w:abstractNum>
  <w:abstractNum w:abstractNumId="7">
    <w:nsid w:val="41E87BEE"/>
    <w:multiLevelType w:val="singleLevel"/>
    <w:tmpl w:val="41E87BEE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4CE7E095"/>
    <w:multiLevelType w:val="singleLevel"/>
    <w:tmpl w:val="4CE7E095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4D830357"/>
    <w:multiLevelType w:val="singleLevel"/>
    <w:tmpl w:val="4D830357"/>
    <w:lvl w:ilvl="0" w:tentative="0">
      <w:start w:val="4"/>
      <w:numFmt w:val="decimal"/>
      <w:suff w:val="nothing"/>
      <w:lvlText w:val="%1、"/>
      <w:lvlJc w:val="left"/>
    </w:lvl>
  </w:abstractNum>
  <w:abstractNum w:abstractNumId="10">
    <w:nsid w:val="5300FEF1"/>
    <w:multiLevelType w:val="singleLevel"/>
    <w:tmpl w:val="5300FEF1"/>
    <w:lvl w:ilvl="0" w:tentative="0">
      <w:start w:val="1"/>
      <w:numFmt w:val="decimal"/>
      <w:suff w:val="nothing"/>
      <w:lvlText w:val="%1、"/>
      <w:lvlJc w:val="left"/>
    </w:lvl>
  </w:abstractNum>
  <w:abstractNum w:abstractNumId="11">
    <w:nsid w:val="6506E3E7"/>
    <w:multiLevelType w:val="singleLevel"/>
    <w:tmpl w:val="6506E3E7"/>
    <w:lvl w:ilvl="0" w:tentative="0">
      <w:start w:val="1"/>
      <w:numFmt w:val="decimal"/>
      <w:suff w:val="nothing"/>
      <w:lvlText w:val="%1、"/>
      <w:lvlJc w:val="left"/>
    </w:lvl>
  </w:abstractNum>
  <w:abstractNum w:abstractNumId="12">
    <w:nsid w:val="7A0B2302"/>
    <w:multiLevelType w:val="singleLevel"/>
    <w:tmpl w:val="7A0B230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11"/>
  </w:num>
  <w:num w:numId="5">
    <w:abstractNumId w:val="6"/>
  </w:num>
  <w:num w:numId="6">
    <w:abstractNumId w:val="7"/>
  </w:num>
  <w:num w:numId="7">
    <w:abstractNumId w:val="4"/>
  </w:num>
  <w:num w:numId="8">
    <w:abstractNumId w:val="12"/>
  </w:num>
  <w:num w:numId="9">
    <w:abstractNumId w:val="0"/>
  </w:num>
  <w:num w:numId="10">
    <w:abstractNumId w:val="2"/>
  </w:num>
  <w:num w:numId="11">
    <w:abstractNumId w:val="1"/>
  </w:num>
  <w:num w:numId="12">
    <w:abstractNumId w:val="1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attachedTemplate r:id="rId1"/>
  <w:documentProtection w:enforcement="0"/>
  <w:defaultTabStop w:val="50"/>
  <w:drawingGridHorizontalSpacing w:val="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769"/>
    <w:rsid w:val="00003335"/>
    <w:rsid w:val="00003595"/>
    <w:rsid w:val="00012228"/>
    <w:rsid w:val="00015467"/>
    <w:rsid w:val="00015534"/>
    <w:rsid w:val="000164F2"/>
    <w:rsid w:val="00023B6E"/>
    <w:rsid w:val="00032029"/>
    <w:rsid w:val="00050B17"/>
    <w:rsid w:val="00052F5C"/>
    <w:rsid w:val="00053F4F"/>
    <w:rsid w:val="00061DFC"/>
    <w:rsid w:val="000623D7"/>
    <w:rsid w:val="00066602"/>
    <w:rsid w:val="00074773"/>
    <w:rsid w:val="00077D71"/>
    <w:rsid w:val="00095C76"/>
    <w:rsid w:val="000968B0"/>
    <w:rsid w:val="000A4CEE"/>
    <w:rsid w:val="000B4460"/>
    <w:rsid w:val="000B48E7"/>
    <w:rsid w:val="000C280B"/>
    <w:rsid w:val="000C585C"/>
    <w:rsid w:val="000D09FB"/>
    <w:rsid w:val="000D3ED3"/>
    <w:rsid w:val="000E2C26"/>
    <w:rsid w:val="000F71E7"/>
    <w:rsid w:val="000F7E39"/>
    <w:rsid w:val="0010785F"/>
    <w:rsid w:val="0011377D"/>
    <w:rsid w:val="001146E3"/>
    <w:rsid w:val="00132308"/>
    <w:rsid w:val="001465FE"/>
    <w:rsid w:val="00165984"/>
    <w:rsid w:val="0016753F"/>
    <w:rsid w:val="001739D4"/>
    <w:rsid w:val="001932FF"/>
    <w:rsid w:val="001A0CB3"/>
    <w:rsid w:val="001A2BC5"/>
    <w:rsid w:val="001A34D7"/>
    <w:rsid w:val="001B2FC7"/>
    <w:rsid w:val="001B559C"/>
    <w:rsid w:val="001B7FE7"/>
    <w:rsid w:val="001C3990"/>
    <w:rsid w:val="001C549B"/>
    <w:rsid w:val="001C604C"/>
    <w:rsid w:val="001D2F20"/>
    <w:rsid w:val="001D4EC1"/>
    <w:rsid w:val="001E51EE"/>
    <w:rsid w:val="001F0E31"/>
    <w:rsid w:val="001F3847"/>
    <w:rsid w:val="001F48F7"/>
    <w:rsid w:val="001F5F78"/>
    <w:rsid w:val="00211342"/>
    <w:rsid w:val="00214A74"/>
    <w:rsid w:val="00215379"/>
    <w:rsid w:val="00220B72"/>
    <w:rsid w:val="002230B8"/>
    <w:rsid w:val="00232F0C"/>
    <w:rsid w:val="002341A0"/>
    <w:rsid w:val="002351EB"/>
    <w:rsid w:val="002432EE"/>
    <w:rsid w:val="0025255D"/>
    <w:rsid w:val="00254701"/>
    <w:rsid w:val="00282F43"/>
    <w:rsid w:val="00283D53"/>
    <w:rsid w:val="002867F1"/>
    <w:rsid w:val="00291D96"/>
    <w:rsid w:val="0029372E"/>
    <w:rsid w:val="00297D29"/>
    <w:rsid w:val="002A378B"/>
    <w:rsid w:val="002A3B2C"/>
    <w:rsid w:val="002B022C"/>
    <w:rsid w:val="002B21D2"/>
    <w:rsid w:val="002C3412"/>
    <w:rsid w:val="002F3B28"/>
    <w:rsid w:val="002F432E"/>
    <w:rsid w:val="002F7DDC"/>
    <w:rsid w:val="00301A9A"/>
    <w:rsid w:val="003066A1"/>
    <w:rsid w:val="003120F2"/>
    <w:rsid w:val="00315218"/>
    <w:rsid w:val="00321056"/>
    <w:rsid w:val="00321A95"/>
    <w:rsid w:val="00324B8A"/>
    <w:rsid w:val="0032619F"/>
    <w:rsid w:val="00333A70"/>
    <w:rsid w:val="00336D3D"/>
    <w:rsid w:val="003419CE"/>
    <w:rsid w:val="00343FD2"/>
    <w:rsid w:val="0034493B"/>
    <w:rsid w:val="00356E11"/>
    <w:rsid w:val="0036226F"/>
    <w:rsid w:val="00364FA2"/>
    <w:rsid w:val="00372A53"/>
    <w:rsid w:val="0039015C"/>
    <w:rsid w:val="00390164"/>
    <w:rsid w:val="00397DF8"/>
    <w:rsid w:val="003A26C4"/>
    <w:rsid w:val="003A293D"/>
    <w:rsid w:val="003A29AB"/>
    <w:rsid w:val="003B3E11"/>
    <w:rsid w:val="003B53C4"/>
    <w:rsid w:val="003D65DD"/>
    <w:rsid w:val="003E05B9"/>
    <w:rsid w:val="003E5069"/>
    <w:rsid w:val="003F4D06"/>
    <w:rsid w:val="00400A64"/>
    <w:rsid w:val="00407EB8"/>
    <w:rsid w:val="004102EF"/>
    <w:rsid w:val="00411F52"/>
    <w:rsid w:val="00422A02"/>
    <w:rsid w:val="0042302E"/>
    <w:rsid w:val="004251BC"/>
    <w:rsid w:val="00427E14"/>
    <w:rsid w:val="004503DE"/>
    <w:rsid w:val="004543FD"/>
    <w:rsid w:val="00457534"/>
    <w:rsid w:val="004617E3"/>
    <w:rsid w:val="00463072"/>
    <w:rsid w:val="004631D4"/>
    <w:rsid w:val="00464C33"/>
    <w:rsid w:val="004A55EF"/>
    <w:rsid w:val="004A69E6"/>
    <w:rsid w:val="004B1FB5"/>
    <w:rsid w:val="004B2AD6"/>
    <w:rsid w:val="004B6087"/>
    <w:rsid w:val="004C609D"/>
    <w:rsid w:val="004C752A"/>
    <w:rsid w:val="004D1C12"/>
    <w:rsid w:val="004D2DB1"/>
    <w:rsid w:val="004D3C30"/>
    <w:rsid w:val="004E6714"/>
    <w:rsid w:val="004F3EFF"/>
    <w:rsid w:val="004F7AE4"/>
    <w:rsid w:val="0050453E"/>
    <w:rsid w:val="00505801"/>
    <w:rsid w:val="00507AC3"/>
    <w:rsid w:val="0051155F"/>
    <w:rsid w:val="0051264E"/>
    <w:rsid w:val="0053023B"/>
    <w:rsid w:val="00534E7F"/>
    <w:rsid w:val="00536214"/>
    <w:rsid w:val="005377DE"/>
    <w:rsid w:val="00543E5B"/>
    <w:rsid w:val="00551D4E"/>
    <w:rsid w:val="00556259"/>
    <w:rsid w:val="00562700"/>
    <w:rsid w:val="00570534"/>
    <w:rsid w:val="005705B2"/>
    <w:rsid w:val="005744FD"/>
    <w:rsid w:val="00577851"/>
    <w:rsid w:val="00580C97"/>
    <w:rsid w:val="00592213"/>
    <w:rsid w:val="005A0432"/>
    <w:rsid w:val="005A1A67"/>
    <w:rsid w:val="005A5930"/>
    <w:rsid w:val="005A7622"/>
    <w:rsid w:val="005C0886"/>
    <w:rsid w:val="005D464C"/>
    <w:rsid w:val="005F26DC"/>
    <w:rsid w:val="00603C8F"/>
    <w:rsid w:val="00603D3D"/>
    <w:rsid w:val="00607158"/>
    <w:rsid w:val="00610E70"/>
    <w:rsid w:val="00613A80"/>
    <w:rsid w:val="00620998"/>
    <w:rsid w:val="00631209"/>
    <w:rsid w:val="00632753"/>
    <w:rsid w:val="0063610C"/>
    <w:rsid w:val="0064270B"/>
    <w:rsid w:val="00644EE3"/>
    <w:rsid w:val="00646290"/>
    <w:rsid w:val="00646769"/>
    <w:rsid w:val="00646F75"/>
    <w:rsid w:val="00646FFC"/>
    <w:rsid w:val="00647257"/>
    <w:rsid w:val="00647307"/>
    <w:rsid w:val="00650ED4"/>
    <w:rsid w:val="006516BF"/>
    <w:rsid w:val="00654AC2"/>
    <w:rsid w:val="006656A5"/>
    <w:rsid w:val="00666820"/>
    <w:rsid w:val="00675675"/>
    <w:rsid w:val="00675AF9"/>
    <w:rsid w:val="00676ED7"/>
    <w:rsid w:val="00677C0F"/>
    <w:rsid w:val="00684D9B"/>
    <w:rsid w:val="00692ABE"/>
    <w:rsid w:val="006958AD"/>
    <w:rsid w:val="006A4A8A"/>
    <w:rsid w:val="006C4C54"/>
    <w:rsid w:val="006D0840"/>
    <w:rsid w:val="006D3EAF"/>
    <w:rsid w:val="006D3EFB"/>
    <w:rsid w:val="006D6B82"/>
    <w:rsid w:val="006E1206"/>
    <w:rsid w:val="006E1694"/>
    <w:rsid w:val="006E4D27"/>
    <w:rsid w:val="006F447A"/>
    <w:rsid w:val="007009EC"/>
    <w:rsid w:val="00706B89"/>
    <w:rsid w:val="00710D24"/>
    <w:rsid w:val="00715F0A"/>
    <w:rsid w:val="007351B2"/>
    <w:rsid w:val="007405A6"/>
    <w:rsid w:val="00741A1F"/>
    <w:rsid w:val="007427AC"/>
    <w:rsid w:val="007443EA"/>
    <w:rsid w:val="00752E8D"/>
    <w:rsid w:val="007612B3"/>
    <w:rsid w:val="00762CCA"/>
    <w:rsid w:val="0076325A"/>
    <w:rsid w:val="0076619A"/>
    <w:rsid w:val="00766961"/>
    <w:rsid w:val="007728F9"/>
    <w:rsid w:val="007729F2"/>
    <w:rsid w:val="00780195"/>
    <w:rsid w:val="00787E6B"/>
    <w:rsid w:val="00794CEB"/>
    <w:rsid w:val="00797E15"/>
    <w:rsid w:val="007B3496"/>
    <w:rsid w:val="007C12D3"/>
    <w:rsid w:val="007D030A"/>
    <w:rsid w:val="007D24E2"/>
    <w:rsid w:val="007D299C"/>
    <w:rsid w:val="007D6148"/>
    <w:rsid w:val="007E52B3"/>
    <w:rsid w:val="007F37F9"/>
    <w:rsid w:val="007F54B2"/>
    <w:rsid w:val="00802C12"/>
    <w:rsid w:val="008075D8"/>
    <w:rsid w:val="008157D8"/>
    <w:rsid w:val="00830704"/>
    <w:rsid w:val="00830830"/>
    <w:rsid w:val="008352CC"/>
    <w:rsid w:val="00844C7B"/>
    <w:rsid w:val="008526E8"/>
    <w:rsid w:val="00864DC7"/>
    <w:rsid w:val="00866DFF"/>
    <w:rsid w:val="0087538D"/>
    <w:rsid w:val="00877DB7"/>
    <w:rsid w:val="00880181"/>
    <w:rsid w:val="008824A1"/>
    <w:rsid w:val="008952D1"/>
    <w:rsid w:val="008A2102"/>
    <w:rsid w:val="008B6421"/>
    <w:rsid w:val="008B7501"/>
    <w:rsid w:val="008C0092"/>
    <w:rsid w:val="008C2712"/>
    <w:rsid w:val="008C5A1D"/>
    <w:rsid w:val="008F279A"/>
    <w:rsid w:val="008F7693"/>
    <w:rsid w:val="00920826"/>
    <w:rsid w:val="00925C2D"/>
    <w:rsid w:val="009270B5"/>
    <w:rsid w:val="00932B72"/>
    <w:rsid w:val="009370BF"/>
    <w:rsid w:val="00972B5E"/>
    <w:rsid w:val="00976185"/>
    <w:rsid w:val="0098140C"/>
    <w:rsid w:val="00990770"/>
    <w:rsid w:val="00992768"/>
    <w:rsid w:val="00995442"/>
    <w:rsid w:val="009965C5"/>
    <w:rsid w:val="009A0CDF"/>
    <w:rsid w:val="009A1360"/>
    <w:rsid w:val="009A282C"/>
    <w:rsid w:val="009A2988"/>
    <w:rsid w:val="009B3A3B"/>
    <w:rsid w:val="009B6796"/>
    <w:rsid w:val="009C325B"/>
    <w:rsid w:val="009D3D3F"/>
    <w:rsid w:val="009D6AD4"/>
    <w:rsid w:val="009E2005"/>
    <w:rsid w:val="009E225A"/>
    <w:rsid w:val="00A009B1"/>
    <w:rsid w:val="00A06578"/>
    <w:rsid w:val="00A24180"/>
    <w:rsid w:val="00A26DB9"/>
    <w:rsid w:val="00A317F9"/>
    <w:rsid w:val="00A375FC"/>
    <w:rsid w:val="00A411B7"/>
    <w:rsid w:val="00A53CF9"/>
    <w:rsid w:val="00A6451D"/>
    <w:rsid w:val="00A8634C"/>
    <w:rsid w:val="00A86B8D"/>
    <w:rsid w:val="00A918E1"/>
    <w:rsid w:val="00A920C8"/>
    <w:rsid w:val="00AA28D1"/>
    <w:rsid w:val="00AA748D"/>
    <w:rsid w:val="00AE14DE"/>
    <w:rsid w:val="00AE5DA6"/>
    <w:rsid w:val="00AE77CD"/>
    <w:rsid w:val="00AF0F42"/>
    <w:rsid w:val="00AF26BD"/>
    <w:rsid w:val="00AF31F5"/>
    <w:rsid w:val="00AF5AE6"/>
    <w:rsid w:val="00B00F1C"/>
    <w:rsid w:val="00B05D5A"/>
    <w:rsid w:val="00B14DB8"/>
    <w:rsid w:val="00B16BCF"/>
    <w:rsid w:val="00B2528B"/>
    <w:rsid w:val="00B271D5"/>
    <w:rsid w:val="00B34105"/>
    <w:rsid w:val="00B3513F"/>
    <w:rsid w:val="00B36FE5"/>
    <w:rsid w:val="00B37A36"/>
    <w:rsid w:val="00B4237D"/>
    <w:rsid w:val="00B44BB3"/>
    <w:rsid w:val="00B4581B"/>
    <w:rsid w:val="00B53BCC"/>
    <w:rsid w:val="00B559CC"/>
    <w:rsid w:val="00B6378B"/>
    <w:rsid w:val="00B9295A"/>
    <w:rsid w:val="00B94D0E"/>
    <w:rsid w:val="00B95CE9"/>
    <w:rsid w:val="00BA4FD5"/>
    <w:rsid w:val="00BB6B2B"/>
    <w:rsid w:val="00BD157B"/>
    <w:rsid w:val="00BD57E5"/>
    <w:rsid w:val="00BD5F60"/>
    <w:rsid w:val="00BE05DF"/>
    <w:rsid w:val="00BF22F4"/>
    <w:rsid w:val="00BF2CE4"/>
    <w:rsid w:val="00C012BC"/>
    <w:rsid w:val="00C166BE"/>
    <w:rsid w:val="00C20A1E"/>
    <w:rsid w:val="00C337DA"/>
    <w:rsid w:val="00C42CCE"/>
    <w:rsid w:val="00C467AA"/>
    <w:rsid w:val="00C50372"/>
    <w:rsid w:val="00C53CDB"/>
    <w:rsid w:val="00C5702D"/>
    <w:rsid w:val="00C61058"/>
    <w:rsid w:val="00C615D8"/>
    <w:rsid w:val="00C6242B"/>
    <w:rsid w:val="00C67F98"/>
    <w:rsid w:val="00C70F8F"/>
    <w:rsid w:val="00C72397"/>
    <w:rsid w:val="00C87967"/>
    <w:rsid w:val="00CA1F9A"/>
    <w:rsid w:val="00CA6001"/>
    <w:rsid w:val="00CB02E5"/>
    <w:rsid w:val="00CB4EAB"/>
    <w:rsid w:val="00CC2604"/>
    <w:rsid w:val="00CC32BA"/>
    <w:rsid w:val="00CC65B9"/>
    <w:rsid w:val="00CD44C6"/>
    <w:rsid w:val="00CE2350"/>
    <w:rsid w:val="00CE35FE"/>
    <w:rsid w:val="00CE72EA"/>
    <w:rsid w:val="00CF0151"/>
    <w:rsid w:val="00CF1632"/>
    <w:rsid w:val="00CF5537"/>
    <w:rsid w:val="00CF71F0"/>
    <w:rsid w:val="00D062B0"/>
    <w:rsid w:val="00D12EE3"/>
    <w:rsid w:val="00D24B8C"/>
    <w:rsid w:val="00D30F3A"/>
    <w:rsid w:val="00D40C51"/>
    <w:rsid w:val="00D43BCA"/>
    <w:rsid w:val="00D55AA2"/>
    <w:rsid w:val="00D56F81"/>
    <w:rsid w:val="00D609CD"/>
    <w:rsid w:val="00D65B62"/>
    <w:rsid w:val="00D66195"/>
    <w:rsid w:val="00D671CF"/>
    <w:rsid w:val="00D672D5"/>
    <w:rsid w:val="00D7325A"/>
    <w:rsid w:val="00D76829"/>
    <w:rsid w:val="00D8168C"/>
    <w:rsid w:val="00D84756"/>
    <w:rsid w:val="00D86311"/>
    <w:rsid w:val="00D9031B"/>
    <w:rsid w:val="00D94DB3"/>
    <w:rsid w:val="00D95717"/>
    <w:rsid w:val="00DA11FC"/>
    <w:rsid w:val="00DA1449"/>
    <w:rsid w:val="00DA795B"/>
    <w:rsid w:val="00DB60F5"/>
    <w:rsid w:val="00DC36BD"/>
    <w:rsid w:val="00DC6C06"/>
    <w:rsid w:val="00DE4C48"/>
    <w:rsid w:val="00DF789D"/>
    <w:rsid w:val="00E04611"/>
    <w:rsid w:val="00E057CB"/>
    <w:rsid w:val="00E26DE0"/>
    <w:rsid w:val="00E278D8"/>
    <w:rsid w:val="00E32956"/>
    <w:rsid w:val="00E32E74"/>
    <w:rsid w:val="00E34675"/>
    <w:rsid w:val="00E407B2"/>
    <w:rsid w:val="00E426C6"/>
    <w:rsid w:val="00E42F99"/>
    <w:rsid w:val="00E4614F"/>
    <w:rsid w:val="00E505DC"/>
    <w:rsid w:val="00E7257A"/>
    <w:rsid w:val="00E931BF"/>
    <w:rsid w:val="00E95E00"/>
    <w:rsid w:val="00E96DC3"/>
    <w:rsid w:val="00EA11ED"/>
    <w:rsid w:val="00EA7C3B"/>
    <w:rsid w:val="00EB4B26"/>
    <w:rsid w:val="00EC4666"/>
    <w:rsid w:val="00EC53AA"/>
    <w:rsid w:val="00ED0C4F"/>
    <w:rsid w:val="00ED545F"/>
    <w:rsid w:val="00EE3136"/>
    <w:rsid w:val="00EE541A"/>
    <w:rsid w:val="00EE6AA8"/>
    <w:rsid w:val="00EF0866"/>
    <w:rsid w:val="00EF2073"/>
    <w:rsid w:val="00F0084A"/>
    <w:rsid w:val="00F0154A"/>
    <w:rsid w:val="00F1559E"/>
    <w:rsid w:val="00F1617B"/>
    <w:rsid w:val="00F17816"/>
    <w:rsid w:val="00F23749"/>
    <w:rsid w:val="00F257A4"/>
    <w:rsid w:val="00F26665"/>
    <w:rsid w:val="00F33990"/>
    <w:rsid w:val="00F41637"/>
    <w:rsid w:val="00F41C70"/>
    <w:rsid w:val="00F44276"/>
    <w:rsid w:val="00F501ED"/>
    <w:rsid w:val="00F76EC2"/>
    <w:rsid w:val="00F8213B"/>
    <w:rsid w:val="00F85267"/>
    <w:rsid w:val="00F866B6"/>
    <w:rsid w:val="00F868A5"/>
    <w:rsid w:val="00FA7DEB"/>
    <w:rsid w:val="00FB20A5"/>
    <w:rsid w:val="00FB7A0C"/>
    <w:rsid w:val="00FC77EA"/>
    <w:rsid w:val="00FD3593"/>
    <w:rsid w:val="00FD5F4D"/>
    <w:rsid w:val="00FE5D01"/>
    <w:rsid w:val="00FE5DFF"/>
    <w:rsid w:val="00FE60E1"/>
    <w:rsid w:val="00FF6B21"/>
    <w:rsid w:val="00FF6D5C"/>
    <w:rsid w:val="02E8561C"/>
    <w:rsid w:val="05A67D5A"/>
    <w:rsid w:val="076E72B0"/>
    <w:rsid w:val="091952BD"/>
    <w:rsid w:val="0BC0070E"/>
    <w:rsid w:val="139C6D32"/>
    <w:rsid w:val="144F1543"/>
    <w:rsid w:val="17E62E60"/>
    <w:rsid w:val="1C2A4C90"/>
    <w:rsid w:val="23587342"/>
    <w:rsid w:val="3A167B2E"/>
    <w:rsid w:val="3BA436F1"/>
    <w:rsid w:val="46041ED5"/>
    <w:rsid w:val="6187054E"/>
    <w:rsid w:val="63125F3E"/>
    <w:rsid w:val="65956EB8"/>
    <w:rsid w:val="72A55E46"/>
    <w:rsid w:val="732F7FCA"/>
    <w:rsid w:val="76652608"/>
    <w:rsid w:val="7AA459C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2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96"/>
    <w:qFormat/>
    <w:uiPriority w:val="0"/>
    <w:pPr>
      <w:numPr>
        <w:ilvl w:val="1"/>
        <w:numId w:val="1"/>
      </w:numPr>
      <w:tabs>
        <w:tab w:val="left" w:pos="567"/>
      </w:tabs>
      <w:outlineLvl w:val="1"/>
    </w:pPr>
    <w:rPr>
      <w:sz w:val="30"/>
    </w:rPr>
  </w:style>
  <w:style w:type="paragraph" w:styleId="4">
    <w:name w:val="heading 3"/>
    <w:basedOn w:val="1"/>
    <w:next w:val="5"/>
    <w:link w:val="97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link w:val="106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paragraph" w:styleId="7">
    <w:name w:val="heading 5"/>
    <w:basedOn w:val="1"/>
    <w:next w:val="1"/>
    <w:link w:val="85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Chars="0"/>
      <w:outlineLvl w:val="4"/>
    </w:pPr>
    <w:rPr>
      <w:b/>
      <w:bCs/>
      <w:sz w:val="28"/>
      <w:szCs w:val="28"/>
    </w:rPr>
  </w:style>
  <w:style w:type="paragraph" w:styleId="8">
    <w:name w:val="heading 6"/>
    <w:basedOn w:val="7"/>
    <w:next w:val="1"/>
    <w:link w:val="87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9">
    <w:name w:val="heading 7"/>
    <w:basedOn w:val="8"/>
    <w:next w:val="1"/>
    <w:link w:val="89"/>
    <w:qFormat/>
    <w:uiPriority w:val="0"/>
    <w:pPr>
      <w:numPr>
        <w:ilvl w:val="6"/>
      </w:numPr>
      <w:tabs>
        <w:tab w:val="left" w:pos="1800"/>
        <w:tab w:val="clear" w:pos="1440"/>
      </w:tabs>
      <w:outlineLvl w:val="6"/>
    </w:pPr>
  </w:style>
  <w:style w:type="paragraph" w:styleId="10">
    <w:name w:val="heading 8"/>
    <w:basedOn w:val="9"/>
    <w:next w:val="1"/>
    <w:link w:val="90"/>
    <w:qFormat/>
    <w:uiPriority w:val="0"/>
    <w:pPr>
      <w:numPr>
        <w:ilvl w:val="7"/>
      </w:numPr>
      <w:outlineLvl w:val="7"/>
    </w:pPr>
  </w:style>
  <w:style w:type="paragraph" w:styleId="11">
    <w:name w:val="heading 9"/>
    <w:basedOn w:val="10"/>
    <w:next w:val="1"/>
    <w:link w:val="92"/>
    <w:qFormat/>
    <w:uiPriority w:val="0"/>
    <w:pPr>
      <w:numPr>
        <w:ilvl w:val="8"/>
      </w:numPr>
      <w:tabs>
        <w:tab w:val="left" w:pos="2160"/>
        <w:tab w:val="clear" w:pos="1800"/>
      </w:tabs>
      <w:outlineLvl w:val="8"/>
    </w:pPr>
  </w:style>
  <w:style w:type="character" w:default="1" w:styleId="43">
    <w:name w:val="Default Paragraph Font"/>
    <w:semiHidden/>
    <w:unhideWhenUsed/>
    <w:qFormat/>
    <w:uiPriority w:val="1"/>
  </w:style>
  <w:style w:type="table" w:default="1" w:styleId="4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styleId="12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3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4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5">
    <w:name w:val="Document Map"/>
    <w:basedOn w:val="1"/>
    <w:link w:val="108"/>
    <w:qFormat/>
    <w:uiPriority w:val="0"/>
    <w:rPr>
      <w:rFonts w:ascii="宋体"/>
      <w:sz w:val="18"/>
      <w:szCs w:val="18"/>
    </w:rPr>
  </w:style>
  <w:style w:type="paragraph" w:styleId="16">
    <w:name w:val="annotation text"/>
    <w:basedOn w:val="1"/>
    <w:link w:val="100"/>
    <w:qFormat/>
    <w:uiPriority w:val="0"/>
  </w:style>
  <w:style w:type="paragraph" w:styleId="17">
    <w:name w:val="Body Text 3"/>
    <w:basedOn w:val="1"/>
    <w:link w:val="110"/>
    <w:qFormat/>
    <w:uiPriority w:val="0"/>
    <w:pPr>
      <w:spacing w:after="120"/>
    </w:pPr>
    <w:rPr>
      <w:sz w:val="16"/>
      <w:szCs w:val="16"/>
    </w:rPr>
  </w:style>
  <w:style w:type="paragraph" w:styleId="18">
    <w:name w:val="Body Text"/>
    <w:basedOn w:val="1"/>
    <w:link w:val="104"/>
    <w:qFormat/>
    <w:uiPriority w:val="0"/>
    <w:pPr>
      <w:spacing w:after="120"/>
    </w:pPr>
  </w:style>
  <w:style w:type="paragraph" w:styleId="19">
    <w:name w:val="Body Text Indent"/>
    <w:basedOn w:val="1"/>
    <w:link w:val="94"/>
    <w:qFormat/>
    <w:uiPriority w:val="0"/>
    <w:pPr>
      <w:spacing w:after="120"/>
      <w:ind w:left="420" w:leftChars="200"/>
    </w:pPr>
  </w:style>
  <w:style w:type="paragraph" w:styleId="20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1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2">
    <w:name w:val="Plain Text"/>
    <w:basedOn w:val="1"/>
    <w:link w:val="95"/>
    <w:qFormat/>
    <w:uiPriority w:val="0"/>
    <w:rPr>
      <w:rFonts w:ascii="宋体" w:hAnsi="Courier New"/>
    </w:rPr>
  </w:style>
  <w:style w:type="paragraph" w:styleId="23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4">
    <w:name w:val="Date"/>
    <w:basedOn w:val="1"/>
    <w:next w:val="1"/>
    <w:link w:val="113"/>
    <w:qFormat/>
    <w:uiPriority w:val="0"/>
    <w:pPr>
      <w:ind w:left="100" w:leftChars="2500"/>
    </w:pPr>
  </w:style>
  <w:style w:type="paragraph" w:styleId="25">
    <w:name w:val="Body Text Indent 2"/>
    <w:basedOn w:val="1"/>
    <w:link w:val="91"/>
    <w:qFormat/>
    <w:uiPriority w:val="0"/>
    <w:pPr>
      <w:spacing w:after="120" w:line="480" w:lineRule="auto"/>
      <w:ind w:left="420" w:leftChars="200"/>
    </w:pPr>
  </w:style>
  <w:style w:type="paragraph" w:styleId="26">
    <w:name w:val="Balloon Text"/>
    <w:basedOn w:val="1"/>
    <w:link w:val="99"/>
    <w:qFormat/>
    <w:uiPriority w:val="0"/>
    <w:rPr>
      <w:sz w:val="18"/>
      <w:szCs w:val="18"/>
    </w:rPr>
  </w:style>
  <w:style w:type="paragraph" w:styleId="27">
    <w:name w:val="footer"/>
    <w:basedOn w:val="1"/>
    <w:link w:val="9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header"/>
    <w:basedOn w:val="1"/>
    <w:link w:val="86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30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1">
    <w:name w:val="index heading"/>
    <w:basedOn w:val="1"/>
    <w:next w:val="32"/>
    <w:qFormat/>
    <w:uiPriority w:val="0"/>
    <w:pPr>
      <w:spacing w:line="300" w:lineRule="auto"/>
    </w:pPr>
    <w:rPr>
      <w:rFonts w:eastAsia="楷体_GB2312"/>
      <w:sz w:val="24"/>
    </w:rPr>
  </w:style>
  <w:style w:type="paragraph" w:styleId="32">
    <w:name w:val="index 1"/>
    <w:basedOn w:val="1"/>
    <w:next w:val="1"/>
    <w:qFormat/>
    <w:uiPriority w:val="0"/>
  </w:style>
  <w:style w:type="paragraph" w:styleId="33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4">
    <w:name w:val="Body Text Indent 3"/>
    <w:basedOn w:val="1"/>
    <w:link w:val="107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5">
    <w:name w:val="toc 2"/>
    <w:basedOn w:val="1"/>
    <w:next w:val="1"/>
    <w:qFormat/>
    <w:uiPriority w:val="39"/>
    <w:pPr>
      <w:spacing w:line="240" w:lineRule="auto"/>
    </w:pPr>
    <w:rPr>
      <w:rFonts w:cs="Calibri"/>
      <w:smallCaps/>
      <w:szCs w:val="20"/>
    </w:rPr>
  </w:style>
  <w:style w:type="paragraph" w:styleId="36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7">
    <w:name w:val="Body Text 2"/>
    <w:basedOn w:val="1"/>
    <w:link w:val="111"/>
    <w:qFormat/>
    <w:uiPriority w:val="0"/>
    <w:pPr>
      <w:spacing w:after="120" w:line="480" w:lineRule="auto"/>
    </w:pPr>
  </w:style>
  <w:style w:type="paragraph" w:styleId="38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9">
    <w:name w:val="Title"/>
    <w:basedOn w:val="1"/>
    <w:link w:val="88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40">
    <w:name w:val="annotation subject"/>
    <w:basedOn w:val="16"/>
    <w:next w:val="16"/>
    <w:link w:val="129"/>
    <w:unhideWhenUsed/>
    <w:qFormat/>
    <w:uiPriority w:val="99"/>
    <w:rPr>
      <w:b/>
      <w:bCs/>
    </w:rPr>
  </w:style>
  <w:style w:type="paragraph" w:styleId="41">
    <w:name w:val="Body Text First Indent"/>
    <w:basedOn w:val="18"/>
    <w:link w:val="103"/>
    <w:qFormat/>
    <w:uiPriority w:val="0"/>
    <w:pPr>
      <w:ind w:firstLine="100" w:firstLineChars="100"/>
    </w:pPr>
  </w:style>
  <w:style w:type="character" w:styleId="44">
    <w:name w:val="Strong"/>
    <w:qFormat/>
    <w:uiPriority w:val="0"/>
    <w:rPr>
      <w:b/>
      <w:bCs/>
    </w:rPr>
  </w:style>
  <w:style w:type="character" w:styleId="45">
    <w:name w:val="page number"/>
    <w:basedOn w:val="43"/>
    <w:qFormat/>
    <w:uiPriority w:val="0"/>
  </w:style>
  <w:style w:type="character" w:styleId="46">
    <w:name w:val="FollowedHyperlink"/>
    <w:qFormat/>
    <w:uiPriority w:val="0"/>
    <w:rPr>
      <w:color w:val="800080"/>
      <w:u w:val="single"/>
    </w:rPr>
  </w:style>
  <w:style w:type="character" w:styleId="47">
    <w:name w:val="Hyperlink"/>
    <w:qFormat/>
    <w:uiPriority w:val="99"/>
    <w:rPr>
      <w:color w:val="0000FF"/>
      <w:u w:val="single"/>
    </w:rPr>
  </w:style>
  <w:style w:type="character" w:styleId="48">
    <w:name w:val="annotation reference"/>
    <w:qFormat/>
    <w:uiPriority w:val="0"/>
    <w:rPr>
      <w:sz w:val="21"/>
      <w:szCs w:val="21"/>
    </w:rPr>
  </w:style>
  <w:style w:type="paragraph" w:customStyle="1" w:styleId="49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50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51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2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3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4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5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56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7">
    <w:name w:val="Char Char Char Char"/>
    <w:basedOn w:val="15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8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9">
    <w:name w:val="样式1"/>
    <w:basedOn w:val="1"/>
    <w:link w:val="131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0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1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2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3">
    <w:name w:val="列出段落1"/>
    <w:basedOn w:val="1"/>
    <w:qFormat/>
    <w:uiPriority w:val="34"/>
  </w:style>
  <w:style w:type="paragraph" w:customStyle="1" w:styleId="64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5">
    <w:name w:val="FA正文"/>
    <w:basedOn w:val="1"/>
    <w:link w:val="109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6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7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8">
    <w:name w:val="样式2"/>
    <w:basedOn w:val="1"/>
    <w:link w:val="115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9">
    <w:name w:val="样式3"/>
    <w:basedOn w:val="28"/>
    <w:link w:val="116"/>
    <w:qFormat/>
    <w:uiPriority w:val="0"/>
    <w:pPr>
      <w:ind w:firstLine="360"/>
    </w:pPr>
  </w:style>
  <w:style w:type="paragraph" w:customStyle="1" w:styleId="70">
    <w:name w:val="样式4"/>
    <w:basedOn w:val="69"/>
    <w:link w:val="117"/>
    <w:qFormat/>
    <w:uiPriority w:val="0"/>
  </w:style>
  <w:style w:type="paragraph" w:customStyle="1" w:styleId="71">
    <w:name w:val="样式5"/>
    <w:basedOn w:val="28"/>
    <w:link w:val="118"/>
    <w:qFormat/>
    <w:uiPriority w:val="0"/>
    <w:pPr>
      <w:ind w:firstLine="360"/>
    </w:pPr>
  </w:style>
  <w:style w:type="paragraph" w:customStyle="1" w:styleId="72">
    <w:name w:val="样式6"/>
    <w:basedOn w:val="28"/>
    <w:link w:val="119"/>
    <w:qFormat/>
    <w:uiPriority w:val="0"/>
    <w:pPr>
      <w:ind w:firstLine="360"/>
    </w:pPr>
  </w:style>
  <w:style w:type="paragraph" w:customStyle="1" w:styleId="73">
    <w:name w:val="样式7"/>
    <w:basedOn w:val="4"/>
    <w:link w:val="120"/>
    <w:qFormat/>
    <w:uiPriority w:val="0"/>
  </w:style>
  <w:style w:type="paragraph" w:customStyle="1" w:styleId="74">
    <w:name w:val="样式8"/>
    <w:basedOn w:val="27"/>
    <w:link w:val="121"/>
    <w:qFormat/>
    <w:uiPriority w:val="0"/>
    <w:pPr>
      <w:ind w:firstLine="0" w:firstLineChars="0"/>
      <w:jc w:val="left"/>
    </w:pPr>
  </w:style>
  <w:style w:type="paragraph" w:customStyle="1" w:styleId="75">
    <w:name w:val="样式9"/>
    <w:basedOn w:val="74"/>
    <w:link w:val="122"/>
    <w:qFormat/>
    <w:uiPriority w:val="0"/>
    <w:pPr>
      <w:jc w:val="center"/>
    </w:pPr>
  </w:style>
  <w:style w:type="paragraph" w:customStyle="1" w:styleId="76">
    <w:name w:val="样式10"/>
    <w:basedOn w:val="75"/>
    <w:link w:val="123"/>
    <w:qFormat/>
    <w:uiPriority w:val="0"/>
    <w:pPr>
      <w:pBdr>
        <w:top w:val="single" w:color="76923C" w:sz="24" w:space="1"/>
      </w:pBdr>
    </w:pPr>
  </w:style>
  <w:style w:type="paragraph" w:customStyle="1" w:styleId="77">
    <w:name w:val="样式11"/>
    <w:basedOn w:val="76"/>
    <w:link w:val="124"/>
    <w:qFormat/>
    <w:uiPriority w:val="0"/>
    <w:pPr>
      <w:pBdr>
        <w:top w:val="none" w:color="auto" w:sz="0" w:space="0"/>
      </w:pBdr>
    </w:pPr>
  </w:style>
  <w:style w:type="paragraph" w:customStyle="1" w:styleId="78">
    <w:name w:val="样式12"/>
    <w:basedOn w:val="77"/>
    <w:link w:val="125"/>
    <w:qFormat/>
    <w:uiPriority w:val="0"/>
  </w:style>
  <w:style w:type="paragraph" w:customStyle="1" w:styleId="79">
    <w:name w:val="样式13"/>
    <w:basedOn w:val="73"/>
    <w:link w:val="126"/>
    <w:qFormat/>
    <w:uiPriority w:val="0"/>
  </w:style>
  <w:style w:type="paragraph" w:customStyle="1" w:styleId="80">
    <w:name w:val="2"/>
    <w:basedOn w:val="1"/>
    <w:link w:val="127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1">
    <w:name w:val="1"/>
    <w:basedOn w:val="1"/>
    <w:link w:val="128"/>
    <w:qFormat/>
    <w:uiPriority w:val="0"/>
    <w:pPr>
      <w:ind w:firstLine="0" w:firstLineChars="0"/>
    </w:pPr>
  </w:style>
  <w:style w:type="paragraph" w:customStyle="1" w:styleId="82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3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4">
    <w:name w:val="修订1"/>
    <w:hidden/>
    <w:semiHidden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标题 5 Char"/>
    <w:link w:val="7"/>
    <w:qFormat/>
    <w:uiPriority w:val="0"/>
    <w:rPr>
      <w:b/>
      <w:bCs/>
      <w:kern w:val="2"/>
      <w:sz w:val="28"/>
      <w:szCs w:val="28"/>
    </w:rPr>
  </w:style>
  <w:style w:type="character" w:customStyle="1" w:styleId="86">
    <w:name w:val="页眉 Char"/>
    <w:link w:val="28"/>
    <w:qFormat/>
    <w:uiPriority w:val="99"/>
    <w:rPr>
      <w:kern w:val="2"/>
      <w:sz w:val="18"/>
      <w:szCs w:val="18"/>
    </w:rPr>
  </w:style>
  <w:style w:type="character" w:customStyle="1" w:styleId="87">
    <w:name w:val="标题 6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88">
    <w:name w:val="标题 Char"/>
    <w:link w:val="39"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9">
    <w:name w:val="标题 7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90">
    <w:name w:val="标题 8 Char"/>
    <w:link w:val="10"/>
    <w:qFormat/>
    <w:uiPriority w:val="0"/>
    <w:rPr>
      <w:b/>
      <w:bCs/>
      <w:kern w:val="2"/>
      <w:sz w:val="30"/>
      <w:szCs w:val="18"/>
    </w:rPr>
  </w:style>
  <w:style w:type="character" w:customStyle="1" w:styleId="91">
    <w:name w:val="正文文本缩进 2 Char"/>
    <w:link w:val="25"/>
    <w:qFormat/>
    <w:uiPriority w:val="0"/>
    <w:rPr>
      <w:kern w:val="2"/>
      <w:sz w:val="21"/>
      <w:szCs w:val="24"/>
    </w:rPr>
  </w:style>
  <w:style w:type="character" w:customStyle="1" w:styleId="92">
    <w:name w:val="标题 9 Char"/>
    <w:link w:val="11"/>
    <w:uiPriority w:val="0"/>
    <w:rPr>
      <w:b/>
      <w:bCs/>
      <w:kern w:val="2"/>
      <w:sz w:val="30"/>
      <w:szCs w:val="18"/>
    </w:rPr>
  </w:style>
  <w:style w:type="character" w:customStyle="1" w:styleId="93">
    <w:name w:val="large1"/>
    <w:uiPriority w:val="0"/>
    <w:rPr>
      <w:rFonts w:hint="eastAsia" w:ascii="宋体" w:hAnsi="宋体" w:eastAsia="宋体"/>
      <w:sz w:val="22"/>
      <w:szCs w:val="22"/>
    </w:rPr>
  </w:style>
  <w:style w:type="character" w:customStyle="1" w:styleId="94">
    <w:name w:val="正文文本缩进 Char"/>
    <w:link w:val="19"/>
    <w:qFormat/>
    <w:uiPriority w:val="0"/>
    <w:rPr>
      <w:kern w:val="2"/>
      <w:sz w:val="21"/>
      <w:szCs w:val="24"/>
    </w:rPr>
  </w:style>
  <w:style w:type="character" w:customStyle="1" w:styleId="95">
    <w:name w:val="纯文本 Char"/>
    <w:link w:val="22"/>
    <w:qFormat/>
    <w:uiPriority w:val="0"/>
    <w:rPr>
      <w:rFonts w:ascii="宋体" w:hAnsi="Courier New"/>
      <w:kern w:val="2"/>
      <w:sz w:val="21"/>
    </w:rPr>
  </w:style>
  <w:style w:type="character" w:customStyle="1" w:styleId="96">
    <w:name w:val="标题 2 Char"/>
    <w:link w:val="3"/>
    <w:qFormat/>
    <w:uiPriority w:val="0"/>
    <w:rPr>
      <w:b/>
      <w:bCs/>
      <w:kern w:val="2"/>
      <w:sz w:val="30"/>
      <w:szCs w:val="18"/>
    </w:rPr>
  </w:style>
  <w:style w:type="character" w:customStyle="1" w:styleId="97">
    <w:name w:val="标题 3 Char"/>
    <w:link w:val="4"/>
    <w:qFormat/>
    <w:uiPriority w:val="0"/>
    <w:rPr>
      <w:b/>
      <w:bCs/>
      <w:kern w:val="2"/>
      <w:sz w:val="28"/>
      <w:szCs w:val="18"/>
    </w:rPr>
  </w:style>
  <w:style w:type="character" w:customStyle="1" w:styleId="98">
    <w:name w:val="页脚 Char"/>
    <w:link w:val="27"/>
    <w:qFormat/>
    <w:uiPriority w:val="99"/>
    <w:rPr>
      <w:kern w:val="2"/>
      <w:sz w:val="18"/>
      <w:szCs w:val="18"/>
    </w:rPr>
  </w:style>
  <w:style w:type="character" w:customStyle="1" w:styleId="99">
    <w:name w:val="批注框文本 Char"/>
    <w:link w:val="26"/>
    <w:qFormat/>
    <w:uiPriority w:val="0"/>
    <w:rPr>
      <w:kern w:val="2"/>
      <w:sz w:val="18"/>
      <w:szCs w:val="18"/>
    </w:rPr>
  </w:style>
  <w:style w:type="character" w:customStyle="1" w:styleId="100">
    <w:name w:val="批注文字 Char"/>
    <w:link w:val="16"/>
    <w:uiPriority w:val="0"/>
    <w:rPr>
      <w:kern w:val="2"/>
      <w:sz w:val="21"/>
      <w:szCs w:val="24"/>
    </w:rPr>
  </w:style>
  <w:style w:type="character" w:customStyle="1" w:styleId="101">
    <w:name w:val="14_black1"/>
    <w:qFormat/>
    <w:uiPriority w:val="0"/>
    <w:rPr>
      <w:color w:val="000000"/>
      <w:sz w:val="23"/>
      <w:szCs w:val="23"/>
    </w:rPr>
  </w:style>
  <w:style w:type="character" w:customStyle="1" w:styleId="102">
    <w:name w:val="标题 1 Char"/>
    <w:link w:val="2"/>
    <w:qFormat/>
    <w:uiPriority w:val="0"/>
    <w:rPr>
      <w:b/>
      <w:bCs/>
      <w:kern w:val="44"/>
      <w:sz w:val="32"/>
      <w:szCs w:val="28"/>
    </w:rPr>
  </w:style>
  <w:style w:type="character" w:customStyle="1" w:styleId="103">
    <w:name w:val="正文首行缩进 Char"/>
    <w:link w:val="41"/>
    <w:qFormat/>
    <w:uiPriority w:val="0"/>
    <w:rPr>
      <w:kern w:val="2"/>
      <w:sz w:val="21"/>
      <w:szCs w:val="24"/>
    </w:rPr>
  </w:style>
  <w:style w:type="character" w:customStyle="1" w:styleId="104">
    <w:name w:val="正文文本 Char"/>
    <w:link w:val="18"/>
    <w:qFormat/>
    <w:uiPriority w:val="0"/>
    <w:rPr>
      <w:kern w:val="2"/>
      <w:sz w:val="21"/>
      <w:szCs w:val="24"/>
    </w:rPr>
  </w:style>
  <w:style w:type="character" w:customStyle="1" w:styleId="105">
    <w:name w:val="f141"/>
    <w:qFormat/>
    <w:uiPriority w:val="0"/>
    <w:rPr>
      <w:sz w:val="21"/>
      <w:szCs w:val="21"/>
    </w:rPr>
  </w:style>
  <w:style w:type="character" w:customStyle="1" w:styleId="106">
    <w:name w:val="标题 4 Char"/>
    <w:link w:val="6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07">
    <w:name w:val="正文文本缩进 3 Char"/>
    <w:link w:val="34"/>
    <w:qFormat/>
    <w:uiPriority w:val="0"/>
    <w:rPr>
      <w:kern w:val="2"/>
      <w:sz w:val="16"/>
      <w:szCs w:val="16"/>
    </w:rPr>
  </w:style>
  <w:style w:type="character" w:customStyle="1" w:styleId="108">
    <w:name w:val="文档结构图 Char"/>
    <w:link w:val="15"/>
    <w:qFormat/>
    <w:uiPriority w:val="0"/>
    <w:rPr>
      <w:rFonts w:ascii="宋体"/>
      <w:kern w:val="2"/>
      <w:sz w:val="18"/>
      <w:szCs w:val="18"/>
    </w:rPr>
  </w:style>
  <w:style w:type="character" w:customStyle="1" w:styleId="109">
    <w:name w:val="FA正文 Char"/>
    <w:link w:val="65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10">
    <w:name w:val="正文文本 3 Char"/>
    <w:link w:val="17"/>
    <w:qFormat/>
    <w:uiPriority w:val="0"/>
    <w:rPr>
      <w:kern w:val="2"/>
      <w:sz w:val="16"/>
      <w:szCs w:val="16"/>
    </w:rPr>
  </w:style>
  <w:style w:type="character" w:customStyle="1" w:styleId="111">
    <w:name w:val="正文文本 2 Char"/>
    <w:link w:val="37"/>
    <w:qFormat/>
    <w:uiPriority w:val="0"/>
    <w:rPr>
      <w:kern w:val="2"/>
      <w:sz w:val="21"/>
      <w:szCs w:val="24"/>
    </w:rPr>
  </w:style>
  <w:style w:type="character" w:customStyle="1" w:styleId="112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3">
    <w:name w:val="日期 Char"/>
    <w:link w:val="24"/>
    <w:qFormat/>
    <w:uiPriority w:val="0"/>
    <w:rPr>
      <w:kern w:val="2"/>
      <w:sz w:val="21"/>
      <w:szCs w:val="24"/>
    </w:rPr>
  </w:style>
  <w:style w:type="character" w:customStyle="1" w:styleId="114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5">
    <w:name w:val="样式2 Char"/>
    <w:link w:val="68"/>
    <w:qFormat/>
    <w:uiPriority w:val="0"/>
    <w:rPr>
      <w:b/>
      <w:kern w:val="2"/>
      <w:sz w:val="30"/>
      <w:szCs w:val="24"/>
    </w:rPr>
  </w:style>
  <w:style w:type="character" w:customStyle="1" w:styleId="116">
    <w:name w:val="样式3 Char"/>
    <w:link w:val="69"/>
    <w:qFormat/>
    <w:uiPriority w:val="0"/>
    <w:rPr>
      <w:kern w:val="2"/>
      <w:sz w:val="18"/>
      <w:szCs w:val="18"/>
    </w:rPr>
  </w:style>
  <w:style w:type="character" w:customStyle="1" w:styleId="117">
    <w:name w:val="样式4 Char1"/>
    <w:link w:val="70"/>
    <w:qFormat/>
    <w:uiPriority w:val="0"/>
    <w:rPr>
      <w:kern w:val="2"/>
      <w:sz w:val="18"/>
      <w:szCs w:val="18"/>
    </w:rPr>
  </w:style>
  <w:style w:type="character" w:customStyle="1" w:styleId="118">
    <w:name w:val="样式5 Char"/>
    <w:link w:val="71"/>
    <w:qFormat/>
    <w:uiPriority w:val="0"/>
    <w:rPr>
      <w:kern w:val="2"/>
      <w:sz w:val="18"/>
      <w:szCs w:val="18"/>
    </w:rPr>
  </w:style>
  <w:style w:type="character" w:customStyle="1" w:styleId="119">
    <w:name w:val="样式6 Char"/>
    <w:link w:val="72"/>
    <w:qFormat/>
    <w:uiPriority w:val="0"/>
    <w:rPr>
      <w:kern w:val="2"/>
      <w:sz w:val="18"/>
      <w:szCs w:val="18"/>
    </w:rPr>
  </w:style>
  <w:style w:type="character" w:customStyle="1" w:styleId="120">
    <w:name w:val="样式7 Char"/>
    <w:link w:val="73"/>
    <w:qFormat/>
    <w:uiPriority w:val="0"/>
    <w:rPr>
      <w:b/>
      <w:bCs/>
      <w:kern w:val="2"/>
      <w:sz w:val="28"/>
      <w:szCs w:val="18"/>
    </w:rPr>
  </w:style>
  <w:style w:type="character" w:customStyle="1" w:styleId="121">
    <w:name w:val="样式8 Char"/>
    <w:link w:val="74"/>
    <w:qFormat/>
    <w:uiPriority w:val="0"/>
    <w:rPr>
      <w:kern w:val="2"/>
      <w:sz w:val="18"/>
      <w:szCs w:val="18"/>
    </w:rPr>
  </w:style>
  <w:style w:type="character" w:customStyle="1" w:styleId="122">
    <w:name w:val="样式9 Char"/>
    <w:link w:val="75"/>
    <w:qFormat/>
    <w:uiPriority w:val="0"/>
    <w:rPr>
      <w:kern w:val="2"/>
      <w:sz w:val="18"/>
      <w:szCs w:val="18"/>
    </w:rPr>
  </w:style>
  <w:style w:type="character" w:customStyle="1" w:styleId="123">
    <w:name w:val="样式10 Char"/>
    <w:link w:val="76"/>
    <w:qFormat/>
    <w:uiPriority w:val="0"/>
    <w:rPr>
      <w:kern w:val="2"/>
      <w:sz w:val="18"/>
      <w:szCs w:val="18"/>
    </w:rPr>
  </w:style>
  <w:style w:type="character" w:customStyle="1" w:styleId="124">
    <w:name w:val="样式11 Char"/>
    <w:link w:val="77"/>
    <w:qFormat/>
    <w:uiPriority w:val="0"/>
    <w:rPr>
      <w:kern w:val="2"/>
      <w:sz w:val="18"/>
      <w:szCs w:val="18"/>
    </w:rPr>
  </w:style>
  <w:style w:type="character" w:customStyle="1" w:styleId="125">
    <w:name w:val="样式12 Char"/>
    <w:link w:val="78"/>
    <w:qFormat/>
    <w:uiPriority w:val="0"/>
    <w:rPr>
      <w:kern w:val="2"/>
      <w:sz w:val="18"/>
      <w:szCs w:val="18"/>
    </w:rPr>
  </w:style>
  <w:style w:type="character" w:customStyle="1" w:styleId="126">
    <w:name w:val="样式13 Char"/>
    <w:link w:val="79"/>
    <w:qFormat/>
    <w:uiPriority w:val="0"/>
    <w:rPr>
      <w:b/>
      <w:bCs/>
      <w:kern w:val="2"/>
      <w:sz w:val="28"/>
      <w:szCs w:val="18"/>
    </w:rPr>
  </w:style>
  <w:style w:type="character" w:customStyle="1" w:styleId="127">
    <w:name w:val="2 Char"/>
    <w:link w:val="80"/>
    <w:qFormat/>
    <w:uiPriority w:val="0"/>
    <w:rPr>
      <w:spacing w:val="4"/>
      <w:kern w:val="2"/>
      <w:sz w:val="21"/>
      <w:szCs w:val="24"/>
    </w:rPr>
  </w:style>
  <w:style w:type="character" w:customStyle="1" w:styleId="128">
    <w:name w:val="1 Char"/>
    <w:link w:val="81"/>
    <w:qFormat/>
    <w:uiPriority w:val="0"/>
    <w:rPr>
      <w:kern w:val="2"/>
      <w:sz w:val="21"/>
      <w:szCs w:val="24"/>
    </w:rPr>
  </w:style>
  <w:style w:type="character" w:customStyle="1" w:styleId="129">
    <w:name w:val="批注主题 Char"/>
    <w:link w:val="40"/>
    <w:semiHidden/>
    <w:qFormat/>
    <w:uiPriority w:val="99"/>
    <w:rPr>
      <w:b/>
      <w:bCs/>
      <w:kern w:val="2"/>
      <w:sz w:val="21"/>
      <w:szCs w:val="24"/>
    </w:rPr>
  </w:style>
  <w:style w:type="paragraph" w:customStyle="1" w:styleId="130">
    <w:name w:val="列出段落2"/>
    <w:basedOn w:val="1"/>
    <w:qFormat/>
    <w:uiPriority w:val="34"/>
  </w:style>
  <w:style w:type="character" w:customStyle="1" w:styleId="131">
    <w:name w:val="样式1 Char"/>
    <w:link w:val="59"/>
    <w:qFormat/>
    <w:uiPriority w:val="0"/>
    <w:rPr>
      <w:kern w:val="2"/>
      <w:sz w:val="24"/>
      <w:szCs w:val="24"/>
    </w:rPr>
  </w:style>
  <w:style w:type="paragraph" w:customStyle="1" w:styleId="132">
    <w:name w:val="无间隔2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33">
    <w:name w:val="TOC 标题2"/>
    <w:basedOn w:val="2"/>
    <w:next w:val="1"/>
    <w:unhideWhenUsed/>
    <w:qFormat/>
    <w:uiPriority w:val="39"/>
    <w:pPr>
      <w:widowControl/>
      <w:numPr>
        <w:numId w:val="0"/>
      </w:numPr>
      <w:tabs>
        <w:tab w:val="clear" w:pos="425"/>
      </w:tabs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Cs w:val="32"/>
    </w:rPr>
  </w:style>
  <w:style w:type="paragraph" w:styleId="134">
    <w:name w:val="List Paragraph"/>
    <w:basedOn w:val="1"/>
    <w:qFormat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8.png"/><Relationship Id="rId98" Type="http://schemas.openxmlformats.org/officeDocument/2006/relationships/image" Target="media/image57.png"/><Relationship Id="rId97" Type="http://schemas.openxmlformats.org/officeDocument/2006/relationships/diagramColors" Target="diagrams/colors8.xml"/><Relationship Id="rId96" Type="http://schemas.openxmlformats.org/officeDocument/2006/relationships/diagramQuickStyle" Target="diagrams/quickStyle8.xml"/><Relationship Id="rId95" Type="http://schemas.openxmlformats.org/officeDocument/2006/relationships/diagramLayout" Target="diagrams/layout8.xml"/><Relationship Id="rId94" Type="http://schemas.openxmlformats.org/officeDocument/2006/relationships/diagramData" Target="diagrams/data8.xml"/><Relationship Id="rId93" Type="http://schemas.openxmlformats.org/officeDocument/2006/relationships/image" Target="media/image56.png"/><Relationship Id="rId92" Type="http://schemas.openxmlformats.org/officeDocument/2006/relationships/image" Target="media/image55.png"/><Relationship Id="rId91" Type="http://schemas.openxmlformats.org/officeDocument/2006/relationships/image" Target="media/image54.png"/><Relationship Id="rId90" Type="http://schemas.openxmlformats.org/officeDocument/2006/relationships/image" Target="media/image53.png"/><Relationship Id="rId9" Type="http://schemas.openxmlformats.org/officeDocument/2006/relationships/theme" Target="theme/theme1.xml"/><Relationship Id="rId89" Type="http://schemas.openxmlformats.org/officeDocument/2006/relationships/diagramColors" Target="diagrams/colors7.xml"/><Relationship Id="rId88" Type="http://schemas.openxmlformats.org/officeDocument/2006/relationships/diagramQuickStyle" Target="diagrams/quickStyle7.xml"/><Relationship Id="rId87" Type="http://schemas.openxmlformats.org/officeDocument/2006/relationships/diagramLayout" Target="diagrams/layout7.xml"/><Relationship Id="rId86" Type="http://schemas.openxmlformats.org/officeDocument/2006/relationships/diagramData" Target="diagrams/data7.xml"/><Relationship Id="rId85" Type="http://schemas.openxmlformats.org/officeDocument/2006/relationships/image" Target="media/image52.png"/><Relationship Id="rId84" Type="http://schemas.openxmlformats.org/officeDocument/2006/relationships/image" Target="media/image51.png"/><Relationship Id="rId83" Type="http://schemas.openxmlformats.org/officeDocument/2006/relationships/image" Target="media/image50.png"/><Relationship Id="rId82" Type="http://schemas.openxmlformats.org/officeDocument/2006/relationships/image" Target="media/image49.png"/><Relationship Id="rId81" Type="http://schemas.openxmlformats.org/officeDocument/2006/relationships/diagramColors" Target="diagrams/colors6.xml"/><Relationship Id="rId80" Type="http://schemas.openxmlformats.org/officeDocument/2006/relationships/diagramQuickStyle" Target="diagrams/quickStyle6.xml"/><Relationship Id="rId8" Type="http://schemas.openxmlformats.org/officeDocument/2006/relationships/footer" Target="footer3.xml"/><Relationship Id="rId79" Type="http://schemas.openxmlformats.org/officeDocument/2006/relationships/diagramLayout" Target="diagrams/layout6.xml"/><Relationship Id="rId78" Type="http://schemas.openxmlformats.org/officeDocument/2006/relationships/diagramData" Target="diagrams/data6.xml"/><Relationship Id="rId77" Type="http://schemas.openxmlformats.org/officeDocument/2006/relationships/image" Target="media/image48.png"/><Relationship Id="rId76" Type="http://schemas.openxmlformats.org/officeDocument/2006/relationships/image" Target="media/image47.png"/><Relationship Id="rId75" Type="http://schemas.openxmlformats.org/officeDocument/2006/relationships/image" Target="media/image46.png"/><Relationship Id="rId74" Type="http://schemas.openxmlformats.org/officeDocument/2006/relationships/image" Target="media/image45.png"/><Relationship Id="rId73" Type="http://schemas.openxmlformats.org/officeDocument/2006/relationships/diagramColors" Target="diagrams/colors5.xml"/><Relationship Id="rId72" Type="http://schemas.openxmlformats.org/officeDocument/2006/relationships/diagramQuickStyle" Target="diagrams/quickStyle5.xml"/><Relationship Id="rId71" Type="http://schemas.openxmlformats.org/officeDocument/2006/relationships/diagramLayout" Target="diagrams/layout5.xml"/><Relationship Id="rId70" Type="http://schemas.openxmlformats.org/officeDocument/2006/relationships/diagramData" Target="diagrams/data5.xml"/><Relationship Id="rId7" Type="http://schemas.openxmlformats.org/officeDocument/2006/relationships/footer" Target="footer2.xml"/><Relationship Id="rId69" Type="http://schemas.openxmlformats.org/officeDocument/2006/relationships/image" Target="media/image44.png"/><Relationship Id="rId68" Type="http://schemas.openxmlformats.org/officeDocument/2006/relationships/image" Target="media/image43.png"/><Relationship Id="rId67" Type="http://schemas.openxmlformats.org/officeDocument/2006/relationships/image" Target="media/image42.png"/><Relationship Id="rId66" Type="http://schemas.openxmlformats.org/officeDocument/2006/relationships/image" Target="media/image41.png"/><Relationship Id="rId65" Type="http://schemas.openxmlformats.org/officeDocument/2006/relationships/diagramColors" Target="diagrams/colors4.xml"/><Relationship Id="rId64" Type="http://schemas.openxmlformats.org/officeDocument/2006/relationships/diagramQuickStyle" Target="diagrams/quickStyle4.xml"/><Relationship Id="rId63" Type="http://schemas.openxmlformats.org/officeDocument/2006/relationships/diagramLayout" Target="diagrams/layout4.xml"/><Relationship Id="rId62" Type="http://schemas.openxmlformats.org/officeDocument/2006/relationships/diagramData" Target="diagrams/data4.xml"/><Relationship Id="rId61" Type="http://schemas.openxmlformats.org/officeDocument/2006/relationships/image" Target="media/image40.png"/><Relationship Id="rId60" Type="http://schemas.openxmlformats.org/officeDocument/2006/relationships/image" Target="media/image39.png"/><Relationship Id="rId6" Type="http://schemas.openxmlformats.org/officeDocument/2006/relationships/footer" Target="footer1.xml"/><Relationship Id="rId59" Type="http://schemas.openxmlformats.org/officeDocument/2006/relationships/image" Target="media/image38.png"/><Relationship Id="rId58" Type="http://schemas.openxmlformats.org/officeDocument/2006/relationships/image" Target="media/image37.png"/><Relationship Id="rId57" Type="http://schemas.openxmlformats.org/officeDocument/2006/relationships/image" Target="media/image36.png"/><Relationship Id="rId56" Type="http://schemas.openxmlformats.org/officeDocument/2006/relationships/image" Target="media/image35.png"/><Relationship Id="rId55" Type="http://schemas.openxmlformats.org/officeDocument/2006/relationships/image" Target="media/image34.png"/><Relationship Id="rId54" Type="http://schemas.openxmlformats.org/officeDocument/2006/relationships/image" Target="media/image33.png"/><Relationship Id="rId53" Type="http://schemas.openxmlformats.org/officeDocument/2006/relationships/image" Target="media/image32.png"/><Relationship Id="rId52" Type="http://schemas.openxmlformats.org/officeDocument/2006/relationships/diagramColors" Target="diagrams/colors3.xml"/><Relationship Id="rId51" Type="http://schemas.openxmlformats.org/officeDocument/2006/relationships/diagramQuickStyle" Target="diagrams/quickStyle3.xml"/><Relationship Id="rId50" Type="http://schemas.openxmlformats.org/officeDocument/2006/relationships/diagramLayout" Target="diagrams/layout3.xml"/><Relationship Id="rId5" Type="http://schemas.openxmlformats.org/officeDocument/2006/relationships/header" Target="header3.xml"/><Relationship Id="rId49" Type="http://schemas.openxmlformats.org/officeDocument/2006/relationships/diagramData" Target="diagrams/data3.xml"/><Relationship Id="rId48" Type="http://schemas.openxmlformats.org/officeDocument/2006/relationships/image" Target="media/image31.png"/><Relationship Id="rId47" Type="http://schemas.openxmlformats.org/officeDocument/2006/relationships/image" Target="media/image30.png"/><Relationship Id="rId46" Type="http://schemas.openxmlformats.org/officeDocument/2006/relationships/image" Target="media/image29.png"/><Relationship Id="rId45" Type="http://schemas.openxmlformats.org/officeDocument/2006/relationships/diagramColors" Target="diagrams/colors2.xml"/><Relationship Id="rId44" Type="http://schemas.openxmlformats.org/officeDocument/2006/relationships/diagramQuickStyle" Target="diagrams/quickStyle2.xml"/><Relationship Id="rId43" Type="http://schemas.openxmlformats.org/officeDocument/2006/relationships/diagramLayout" Target="diagrams/layout2.xml"/><Relationship Id="rId42" Type="http://schemas.openxmlformats.org/officeDocument/2006/relationships/diagramData" Target="diagrams/data2.xml"/><Relationship Id="rId41" Type="http://schemas.openxmlformats.org/officeDocument/2006/relationships/image" Target="media/image28.png"/><Relationship Id="rId40" Type="http://schemas.openxmlformats.org/officeDocument/2006/relationships/image" Target="media/image27.png"/><Relationship Id="rId4" Type="http://schemas.openxmlformats.org/officeDocument/2006/relationships/header" Target="header2.xml"/><Relationship Id="rId39" Type="http://schemas.openxmlformats.org/officeDocument/2006/relationships/image" Target="media/image26.png"/><Relationship Id="rId38" Type="http://schemas.openxmlformats.org/officeDocument/2006/relationships/diagramColors" Target="diagrams/colors1.xml"/><Relationship Id="rId37" Type="http://schemas.openxmlformats.org/officeDocument/2006/relationships/diagramQuickStyle" Target="diagrams/quickStyle1.xml"/><Relationship Id="rId36" Type="http://schemas.openxmlformats.org/officeDocument/2006/relationships/diagramLayout" Target="diagrams/layout1.xml"/><Relationship Id="rId35" Type="http://schemas.openxmlformats.org/officeDocument/2006/relationships/diagramData" Target="diagrams/data1.xml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0" Type="http://schemas.openxmlformats.org/officeDocument/2006/relationships/fontTable" Target="fontTable.xml"/><Relationship Id="rId16" Type="http://schemas.openxmlformats.org/officeDocument/2006/relationships/image" Target="media/image7.png"/><Relationship Id="rId159" Type="http://schemas.openxmlformats.org/officeDocument/2006/relationships/customXml" Target="../customXml/item2.xml"/><Relationship Id="rId158" Type="http://schemas.openxmlformats.org/officeDocument/2006/relationships/numbering" Target="numbering.xml"/><Relationship Id="rId157" Type="http://schemas.openxmlformats.org/officeDocument/2006/relationships/customXml" Target="../customXml/item1.xml"/><Relationship Id="rId156" Type="http://schemas.openxmlformats.org/officeDocument/2006/relationships/image" Target="media/image103.png"/><Relationship Id="rId155" Type="http://schemas.openxmlformats.org/officeDocument/2006/relationships/image" Target="media/image102.png"/><Relationship Id="rId154" Type="http://schemas.openxmlformats.org/officeDocument/2006/relationships/image" Target="media/image101.png"/><Relationship Id="rId153" Type="http://schemas.openxmlformats.org/officeDocument/2006/relationships/image" Target="media/image100.png"/><Relationship Id="rId152" Type="http://schemas.openxmlformats.org/officeDocument/2006/relationships/diagramColors" Target="diagrams/colors11.xml"/><Relationship Id="rId151" Type="http://schemas.openxmlformats.org/officeDocument/2006/relationships/diagramQuickStyle" Target="diagrams/quickStyle11.xml"/><Relationship Id="rId150" Type="http://schemas.openxmlformats.org/officeDocument/2006/relationships/diagramLayout" Target="diagrams/layout11.xml"/><Relationship Id="rId15" Type="http://schemas.openxmlformats.org/officeDocument/2006/relationships/image" Target="media/image6.png"/><Relationship Id="rId149" Type="http://schemas.openxmlformats.org/officeDocument/2006/relationships/diagramData" Target="diagrams/data11.xml"/><Relationship Id="rId148" Type="http://schemas.openxmlformats.org/officeDocument/2006/relationships/image" Target="media/image99.png"/><Relationship Id="rId147" Type="http://schemas.openxmlformats.org/officeDocument/2006/relationships/image" Target="media/image98.png"/><Relationship Id="rId146" Type="http://schemas.openxmlformats.org/officeDocument/2006/relationships/image" Target="media/image97.png"/><Relationship Id="rId145" Type="http://schemas.openxmlformats.org/officeDocument/2006/relationships/image" Target="media/image96.png"/><Relationship Id="rId144" Type="http://schemas.openxmlformats.org/officeDocument/2006/relationships/image" Target="media/image95.png"/><Relationship Id="rId143" Type="http://schemas.openxmlformats.org/officeDocument/2006/relationships/image" Target="media/image94.png"/><Relationship Id="rId142" Type="http://schemas.openxmlformats.org/officeDocument/2006/relationships/image" Target="media/image93.png"/><Relationship Id="rId141" Type="http://schemas.openxmlformats.org/officeDocument/2006/relationships/image" Target="media/image92.png"/><Relationship Id="rId140" Type="http://schemas.openxmlformats.org/officeDocument/2006/relationships/image" Target="media/image91.png"/><Relationship Id="rId14" Type="http://schemas.openxmlformats.org/officeDocument/2006/relationships/image" Target="media/image5.png"/><Relationship Id="rId139" Type="http://schemas.openxmlformats.org/officeDocument/2006/relationships/image" Target="media/image90.png"/><Relationship Id="rId138" Type="http://schemas.openxmlformats.org/officeDocument/2006/relationships/image" Target="media/image89.png"/><Relationship Id="rId137" Type="http://schemas.openxmlformats.org/officeDocument/2006/relationships/image" Target="media/image88.png"/><Relationship Id="rId136" Type="http://schemas.openxmlformats.org/officeDocument/2006/relationships/image" Target="media/image87.png"/><Relationship Id="rId135" Type="http://schemas.openxmlformats.org/officeDocument/2006/relationships/image" Target="media/image86.png"/><Relationship Id="rId134" Type="http://schemas.openxmlformats.org/officeDocument/2006/relationships/image" Target="media/image85.png"/><Relationship Id="rId133" Type="http://schemas.openxmlformats.org/officeDocument/2006/relationships/image" Target="media/image84.png"/><Relationship Id="rId132" Type="http://schemas.openxmlformats.org/officeDocument/2006/relationships/image" Target="media/image83.png"/><Relationship Id="rId131" Type="http://schemas.openxmlformats.org/officeDocument/2006/relationships/image" Target="media/image82.png"/><Relationship Id="rId130" Type="http://schemas.openxmlformats.org/officeDocument/2006/relationships/image" Target="media/image81.png"/><Relationship Id="rId13" Type="http://schemas.openxmlformats.org/officeDocument/2006/relationships/image" Target="media/image4.png"/><Relationship Id="rId129" Type="http://schemas.openxmlformats.org/officeDocument/2006/relationships/image" Target="media/image80.png"/><Relationship Id="rId128" Type="http://schemas.openxmlformats.org/officeDocument/2006/relationships/image" Target="media/image79.jpeg"/><Relationship Id="rId127" Type="http://schemas.openxmlformats.org/officeDocument/2006/relationships/image" Target="media/image78.jpeg"/><Relationship Id="rId126" Type="http://schemas.openxmlformats.org/officeDocument/2006/relationships/image" Target="media/image77.jpeg"/><Relationship Id="rId125" Type="http://schemas.openxmlformats.org/officeDocument/2006/relationships/image" Target="media/image76.png"/><Relationship Id="rId124" Type="http://schemas.openxmlformats.org/officeDocument/2006/relationships/image" Target="media/image75.png"/><Relationship Id="rId123" Type="http://schemas.openxmlformats.org/officeDocument/2006/relationships/image" Target="media/image74.png"/><Relationship Id="rId122" Type="http://schemas.openxmlformats.org/officeDocument/2006/relationships/image" Target="media/image73.png"/><Relationship Id="rId121" Type="http://schemas.openxmlformats.org/officeDocument/2006/relationships/image" Target="media/image72.png"/><Relationship Id="rId120" Type="http://schemas.openxmlformats.org/officeDocument/2006/relationships/diagramColors" Target="diagrams/colors10.xml"/><Relationship Id="rId12" Type="http://schemas.openxmlformats.org/officeDocument/2006/relationships/image" Target="media/image3.png"/><Relationship Id="rId119" Type="http://schemas.openxmlformats.org/officeDocument/2006/relationships/diagramQuickStyle" Target="diagrams/quickStyle10.xml"/><Relationship Id="rId118" Type="http://schemas.openxmlformats.org/officeDocument/2006/relationships/diagramLayout" Target="diagrams/layout10.xml"/><Relationship Id="rId117" Type="http://schemas.openxmlformats.org/officeDocument/2006/relationships/diagramData" Target="diagrams/data10.xml"/><Relationship Id="rId116" Type="http://schemas.openxmlformats.org/officeDocument/2006/relationships/image" Target="media/image71.png"/><Relationship Id="rId115" Type="http://schemas.openxmlformats.org/officeDocument/2006/relationships/image" Target="media/image70.png"/><Relationship Id="rId114" Type="http://schemas.openxmlformats.org/officeDocument/2006/relationships/image" Target="media/image69.png"/><Relationship Id="rId113" Type="http://schemas.openxmlformats.org/officeDocument/2006/relationships/image" Target="media/image68.png"/><Relationship Id="rId112" Type="http://schemas.openxmlformats.org/officeDocument/2006/relationships/image" Target="media/image67.png"/><Relationship Id="rId111" Type="http://schemas.openxmlformats.org/officeDocument/2006/relationships/image" Target="media/image66.png"/><Relationship Id="rId110" Type="http://schemas.openxmlformats.org/officeDocument/2006/relationships/image" Target="media/image65.png"/><Relationship Id="rId11" Type="http://schemas.openxmlformats.org/officeDocument/2006/relationships/image" Target="media/image2.png"/><Relationship Id="rId109" Type="http://schemas.openxmlformats.org/officeDocument/2006/relationships/image" Target="media/image64.png"/><Relationship Id="rId108" Type="http://schemas.openxmlformats.org/officeDocument/2006/relationships/image" Target="media/image63.png"/><Relationship Id="rId107" Type="http://schemas.openxmlformats.org/officeDocument/2006/relationships/image" Target="media/image62.png"/><Relationship Id="rId106" Type="http://schemas.openxmlformats.org/officeDocument/2006/relationships/diagramColors" Target="diagrams/colors9.xml"/><Relationship Id="rId105" Type="http://schemas.openxmlformats.org/officeDocument/2006/relationships/diagramQuickStyle" Target="diagrams/quickStyle9.xml"/><Relationship Id="rId104" Type="http://schemas.openxmlformats.org/officeDocument/2006/relationships/diagramLayout" Target="diagrams/layout9.xml"/><Relationship Id="rId103" Type="http://schemas.openxmlformats.org/officeDocument/2006/relationships/diagramData" Target="diagrams/data9.xml"/><Relationship Id="rId102" Type="http://schemas.openxmlformats.org/officeDocument/2006/relationships/image" Target="media/image61.png"/><Relationship Id="rId101" Type="http://schemas.openxmlformats.org/officeDocument/2006/relationships/image" Target="media/image60.png"/><Relationship Id="rId100" Type="http://schemas.openxmlformats.org/officeDocument/2006/relationships/image" Target="media/image59.pn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_______YJ\_&#39033;&#30446;\2012\10%20&#24314;&#35774;&#24037;&#31243;&#25919;&#24220;&#37319;&#36141;&#31649;&#29702;&#21450;&#32593;&#19978;&#20132;&#26131;&#36719;&#20214;\&#36890;&#29992;doc&#27169;&#29256;.dot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#9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#6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#3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#4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#5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#6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#7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#8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6B7A634-6CDD-4AA4-9FB4-A67B803BAC0A}" type="doc">
      <dgm:prSet loTypeId="urn:microsoft.com/office/officeart/2005/8/layout/process1" loCatId="process" qsTypeId="urn:microsoft.com/office/officeart/2005/8/quickstyle/simple1#1" qsCatId="simple" csTypeId="urn:microsoft.com/office/officeart/2005/8/colors/accent1_2#1" csCatId="accent1" phldr="1"/>
      <dgm:spPr/>
    </dgm:pt>
    <dgm:pt modelId="{DFA528B1-E640-453F-9312-2B3CC2C972E8}">
      <dgm:prSet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/>
            <a:t>开始</a:t>
          </a:r>
          <a:r>
            <a:rPr altLang="en-US"/>
            <a:t/>
          </a:r>
          <a:endParaRPr altLang="en-US"/>
        </a:p>
      </dgm:t>
    </dgm:pt>
    <dgm:pt modelId="{DB77EB88-E05E-43B5-B8A5-4E4274530FF8}" cxnId="{BA8BEC3F-AE27-45AF-AC9A-B55A08C20DDC}" type="parTrans">
      <dgm:prSet/>
      <dgm:spPr/>
    </dgm:pt>
    <dgm:pt modelId="{354B74DD-7455-49E8-A7D3-2A56EDF73E25}" cxnId="{BA8BEC3F-AE27-45AF-AC9A-B55A08C20DDC}" type="sibTrans">
      <dgm:prSet/>
      <dgm:spPr/>
    </dgm:pt>
    <dgm:pt modelId="{80868530-68B0-4C66-9D0E-30F5AB4D911B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招标（拍卖）代理</a:t>
          </a:r>
          <a:endParaRPr lang="en-US" altLang="zh-CN"/>
        </a:p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提交</a:t>
          </a:r>
          <a:endParaRPr/>
        </a:p>
      </dgm:t>
    </dgm:pt>
    <dgm:pt modelId="{ED98410F-E261-4993-89D3-E6DED2142D1D}" cxnId="{2D0226C3-7938-4A11-B046-E690A6F22D7C}" type="parTrans">
      <dgm:prSet/>
      <dgm:spPr/>
      <dgm:t>
        <a:bodyPr/>
        <a:p>
          <a:endParaRPr lang="zh-CN" altLang="en-US"/>
        </a:p>
      </dgm:t>
    </dgm:pt>
    <dgm:pt modelId="{B165F443-C9F9-41BB-8A17-B7B55E64C92E}" cxnId="{2D0226C3-7938-4A11-B046-E690A6F22D7C}" type="sibTrans">
      <dgm:prSet/>
      <dgm:spPr/>
      <dgm:t>
        <a:bodyPr/>
        <a:p>
          <a:endParaRPr lang="zh-CN" altLang="en-US"/>
        </a:p>
      </dgm:t>
    </dgm:pt>
    <dgm:pt modelId="{5C2540FF-8265-4B2B-B068-001B420DF9D1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产权交易科</a:t>
          </a:r>
          <a:endParaRPr lang="en-US" altLang="zh-CN"/>
        </a:p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审核</a:t>
          </a:r>
          <a:endParaRPr/>
        </a:p>
      </dgm:t>
    </dgm:pt>
    <dgm:pt modelId="{B7DDCDCF-15D1-40BA-B471-F43FE3C096D3}" cxnId="{6E495EA0-6CD4-48E4-B1FB-77B1F6D6EB8A}" type="parTrans">
      <dgm:prSet/>
      <dgm:spPr/>
      <dgm:t>
        <a:bodyPr/>
        <a:p>
          <a:endParaRPr lang="zh-CN" altLang="en-US"/>
        </a:p>
      </dgm:t>
    </dgm:pt>
    <dgm:pt modelId="{47C4866A-B081-47B2-A6E6-CBE2F4D8C80D}" cxnId="{6E495EA0-6CD4-48E4-B1FB-77B1F6D6EB8A}" type="sibTrans">
      <dgm:prSet/>
      <dgm:spPr/>
      <dgm:t>
        <a:bodyPr/>
        <a:p>
          <a:endParaRPr lang="zh-CN" altLang="en-US"/>
        </a:p>
      </dgm:t>
    </dgm:pt>
    <dgm:pt modelId="{09FBBB43-64B9-4A12-A85D-1D4E3B7ACFE1}">
      <dgm:prSet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/>
            <a:t>结束</a:t>
          </a:r>
          <a:r>
            <a:rPr altLang="en-US"/>
            <a:t/>
          </a:r>
          <a:endParaRPr altLang="en-US"/>
        </a:p>
      </dgm:t>
    </dgm:pt>
    <dgm:pt modelId="{4A786436-05D7-4205-BB0D-8078D8EBAB2E}" cxnId="{28D0786E-65F2-4779-8DE1-8A28E4EE689F}" type="parTrans">
      <dgm:prSet/>
      <dgm:spPr/>
    </dgm:pt>
    <dgm:pt modelId="{9AEF5E76-D539-4B8C-953F-C166F4324581}" cxnId="{28D0786E-65F2-4779-8DE1-8A28E4EE689F}" type="sibTrans">
      <dgm:prSet/>
      <dgm:spPr/>
    </dgm:pt>
    <dgm:pt modelId="{36427A65-AA51-42B9-9F74-2C05B3D1CD33}" type="pres">
      <dgm:prSet presAssocID="{06B7A634-6CDD-4AA4-9FB4-A67B803BAC0A}" presName="Name0" presStyleCnt="0">
        <dgm:presLayoutVars>
          <dgm:dir/>
          <dgm:resizeHandles val="exact"/>
        </dgm:presLayoutVars>
      </dgm:prSet>
      <dgm:spPr/>
    </dgm:pt>
    <dgm:pt modelId="{59340A08-0D46-4081-9087-2A562680985E}" type="pres">
      <dgm:prSet presAssocID="{DFA528B1-E640-453F-9312-2B3CC2C972E8}" presName="node" presStyleLbl="node1" presStyleIdx="0" presStyleCnt="4">
        <dgm:presLayoutVars>
          <dgm:bulletEnabled val="1"/>
        </dgm:presLayoutVars>
      </dgm:prSet>
      <dgm:spPr/>
    </dgm:pt>
    <dgm:pt modelId="{C1480945-4DAB-4024-A260-5C4B44A9946B}" type="pres">
      <dgm:prSet presAssocID="{354B74DD-7455-49E8-A7D3-2A56EDF73E25}" presName="sibTrans" presStyleLbl="sibTrans2D1" presStyleIdx="0" presStyleCnt="3"/>
      <dgm:spPr/>
    </dgm:pt>
    <dgm:pt modelId="{1BFE2F42-BAFB-4593-AAD0-EC768BDA5787}" type="pres">
      <dgm:prSet presAssocID="{354B74DD-7455-49E8-A7D3-2A56EDF73E25}" presName="connectorText" presStyleCnt="0"/>
      <dgm:spPr/>
    </dgm:pt>
    <dgm:pt modelId="{DDDFE88B-DD17-45CF-BF56-11BFC6996078}" type="pres">
      <dgm:prSet presAssocID="{80868530-68B0-4C66-9D0E-30F5AB4D911B}" presName="node" presStyleLbl="node1" presStyleIdx="1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2F37182B-BBA0-4E24-A15F-2FFFCC36D37C}" type="pres">
      <dgm:prSet presAssocID="{B165F443-C9F9-41BB-8A17-B7B55E64C92E}" presName="sibTrans" presStyleLbl="sibTrans2D1" presStyleIdx="1" presStyleCnt="3"/>
      <dgm:spPr/>
      <dgm:t>
        <a:bodyPr/>
        <a:p>
          <a:endParaRPr lang="zh-CN" altLang="en-US"/>
        </a:p>
      </dgm:t>
    </dgm:pt>
    <dgm:pt modelId="{C37DB906-CEFA-46EF-8814-1CED6F83AD1B}" type="pres">
      <dgm:prSet presAssocID="{B165F443-C9F9-41BB-8A17-B7B55E64C92E}" presName="connectorText" presStyleCnt="0"/>
      <dgm:spPr/>
      <dgm:t>
        <a:bodyPr/>
        <a:p>
          <a:endParaRPr lang="zh-CN" altLang="en-US"/>
        </a:p>
      </dgm:t>
    </dgm:pt>
    <dgm:pt modelId="{CB04FC47-A4E6-442A-849B-74EEAA791A03}" type="pres">
      <dgm:prSet presAssocID="{5C2540FF-8265-4B2B-B068-001B420DF9D1}" presName="node" presStyleLbl="node1" presStyleIdx="2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31F9119C-6783-467C-B7E0-91DCC76ABD1D}" type="pres">
      <dgm:prSet presAssocID="{47C4866A-B081-47B2-A6E6-CBE2F4D8C80D}" presName="sibTrans" presStyleLbl="sibTrans2D1" presStyleIdx="2" presStyleCnt="3"/>
      <dgm:spPr/>
    </dgm:pt>
    <dgm:pt modelId="{C7B6A9CC-5431-4A52-9740-B054256184F1}" type="pres">
      <dgm:prSet presAssocID="{47C4866A-B081-47B2-A6E6-CBE2F4D8C80D}" presName="connectorText" presStyleCnt="0"/>
      <dgm:spPr/>
    </dgm:pt>
    <dgm:pt modelId="{E3609902-D418-4855-B271-B150893886FF}" type="pres">
      <dgm:prSet presAssocID="{09FBBB43-64B9-4A12-A85D-1D4E3B7ACFE1}" presName="node" presStyleLbl="node1" presStyleIdx="3" presStyleCnt="4">
        <dgm:presLayoutVars>
          <dgm:bulletEnabled val="1"/>
        </dgm:presLayoutVars>
      </dgm:prSet>
      <dgm:spPr/>
    </dgm:pt>
  </dgm:ptLst>
  <dgm:cxnLst>
    <dgm:cxn modelId="{BA8BEC3F-AE27-45AF-AC9A-B55A08C20DDC}" srcId="{06B7A634-6CDD-4AA4-9FB4-A67B803BAC0A}" destId="{DFA528B1-E640-453F-9312-2B3CC2C972E8}" srcOrd="0" destOrd="0" parTransId="{DB77EB88-E05E-43B5-B8A5-4E4274530FF8}" sibTransId="{354B74DD-7455-49E8-A7D3-2A56EDF73E25}"/>
    <dgm:cxn modelId="{2D0226C3-7938-4A11-B046-E690A6F22D7C}" srcId="{06B7A634-6CDD-4AA4-9FB4-A67B803BAC0A}" destId="{80868530-68B0-4C66-9D0E-30F5AB4D911B}" srcOrd="1" destOrd="0" parTransId="{ED98410F-E261-4993-89D3-E6DED2142D1D}" sibTransId="{B165F443-C9F9-41BB-8A17-B7B55E64C92E}"/>
    <dgm:cxn modelId="{6E495EA0-6CD4-48E4-B1FB-77B1F6D6EB8A}" srcId="{06B7A634-6CDD-4AA4-9FB4-A67B803BAC0A}" destId="{5C2540FF-8265-4B2B-B068-001B420DF9D1}" srcOrd="2" destOrd="0" parTransId="{B7DDCDCF-15D1-40BA-B471-F43FE3C096D3}" sibTransId="{47C4866A-B081-47B2-A6E6-CBE2F4D8C80D}"/>
    <dgm:cxn modelId="{28D0786E-65F2-4779-8DE1-8A28E4EE689F}" srcId="{06B7A634-6CDD-4AA4-9FB4-A67B803BAC0A}" destId="{09FBBB43-64B9-4A12-A85D-1D4E3B7ACFE1}" srcOrd="3" destOrd="0" parTransId="{4A786436-05D7-4205-BB0D-8078D8EBAB2E}" sibTransId="{9AEF5E76-D539-4B8C-953F-C166F4324581}"/>
    <dgm:cxn modelId="{2549E5FC-398E-48B7-A4F6-A385509FC5B0}" type="presOf" srcId="{06B7A634-6CDD-4AA4-9FB4-A67B803BAC0A}" destId="{36427A65-AA51-42B9-9F74-2C05B3D1CD33}" srcOrd="0" destOrd="0" presId="urn:microsoft.com/office/officeart/2005/8/layout/process1"/>
    <dgm:cxn modelId="{907D70E0-A306-436B-BE62-528D3B986320}" type="presParOf" srcId="{36427A65-AA51-42B9-9F74-2C05B3D1CD33}" destId="{59340A08-0D46-4081-9087-2A562680985E}" srcOrd="0" destOrd="0" presId="urn:microsoft.com/office/officeart/2005/8/layout/process1"/>
    <dgm:cxn modelId="{572AC37D-7C42-484C-A931-9C481196BB67}" type="presOf" srcId="{DFA528B1-E640-453F-9312-2B3CC2C972E8}" destId="{59340A08-0D46-4081-9087-2A562680985E}" srcOrd="0" destOrd="0" presId="urn:microsoft.com/office/officeart/2005/8/layout/process1"/>
    <dgm:cxn modelId="{D5C6D023-10A1-4F41-8267-C8E240CFD35E}" type="presParOf" srcId="{36427A65-AA51-42B9-9F74-2C05B3D1CD33}" destId="{C1480945-4DAB-4024-A260-5C4B44A9946B}" srcOrd="1" destOrd="0" presId="urn:microsoft.com/office/officeart/2005/8/layout/process1"/>
    <dgm:cxn modelId="{61D9F303-B5D0-4F60-9468-B41B037F0769}" type="presOf" srcId="{354B74DD-7455-49E8-A7D3-2A56EDF73E25}" destId="{C1480945-4DAB-4024-A260-5C4B44A9946B}" srcOrd="0" destOrd="0" presId="urn:microsoft.com/office/officeart/2005/8/layout/process1"/>
    <dgm:cxn modelId="{56AD3A5A-903B-4BFF-8493-FB39FA4CF338}" type="presParOf" srcId="{C1480945-4DAB-4024-A260-5C4B44A9946B}" destId="{1BFE2F42-BAFB-4593-AAD0-EC768BDA5787}" srcOrd="0" destOrd="1" presId="urn:microsoft.com/office/officeart/2005/8/layout/process1"/>
    <dgm:cxn modelId="{32400435-E0F3-4AF6-8334-0CB672D0BC63}" type="presOf" srcId="{354B74DD-7455-49E8-A7D3-2A56EDF73E25}" destId="{1BFE2F42-BAFB-4593-AAD0-EC768BDA5787}" srcOrd="1" destOrd="0" presId="urn:microsoft.com/office/officeart/2005/8/layout/process1"/>
    <dgm:cxn modelId="{2E264AFE-05C0-4AFE-A577-33075029D05F}" type="presParOf" srcId="{36427A65-AA51-42B9-9F74-2C05B3D1CD33}" destId="{DDDFE88B-DD17-45CF-BF56-11BFC6996078}" srcOrd="2" destOrd="0" presId="urn:microsoft.com/office/officeart/2005/8/layout/process1"/>
    <dgm:cxn modelId="{E78C2343-71CA-425C-BC22-535812E7252B}" type="presOf" srcId="{80868530-68B0-4C66-9D0E-30F5AB4D911B}" destId="{DDDFE88B-DD17-45CF-BF56-11BFC6996078}" srcOrd="0" destOrd="0" presId="urn:microsoft.com/office/officeart/2005/8/layout/process1"/>
    <dgm:cxn modelId="{175AC670-0DBA-4D49-AD8C-6242ED223CCD}" type="presParOf" srcId="{36427A65-AA51-42B9-9F74-2C05B3D1CD33}" destId="{2F37182B-BBA0-4E24-A15F-2FFFCC36D37C}" srcOrd="3" destOrd="0" presId="urn:microsoft.com/office/officeart/2005/8/layout/process1"/>
    <dgm:cxn modelId="{54FB3863-41F7-429A-8602-57F7A8F8E5C6}" type="presOf" srcId="{B165F443-C9F9-41BB-8A17-B7B55E64C92E}" destId="{2F37182B-BBA0-4E24-A15F-2FFFCC36D37C}" srcOrd="0" destOrd="0" presId="urn:microsoft.com/office/officeart/2005/8/layout/process1"/>
    <dgm:cxn modelId="{DF26CA41-5B63-4ECD-BA9E-AD2945840C54}" type="presParOf" srcId="{2F37182B-BBA0-4E24-A15F-2FFFCC36D37C}" destId="{C37DB906-CEFA-46EF-8814-1CED6F83AD1B}" srcOrd="0" destOrd="3" presId="urn:microsoft.com/office/officeart/2005/8/layout/process1"/>
    <dgm:cxn modelId="{F80FDF35-67AD-49AC-8E91-7F900F2E2CE6}" type="presOf" srcId="{B165F443-C9F9-41BB-8A17-B7B55E64C92E}" destId="{C37DB906-CEFA-46EF-8814-1CED6F83AD1B}" srcOrd="1" destOrd="0" presId="urn:microsoft.com/office/officeart/2005/8/layout/process1"/>
    <dgm:cxn modelId="{E56F9B6C-4091-49FA-B76B-B40407CA9287}" type="presParOf" srcId="{36427A65-AA51-42B9-9F74-2C05B3D1CD33}" destId="{CB04FC47-A4E6-442A-849B-74EEAA791A03}" srcOrd="4" destOrd="0" presId="urn:microsoft.com/office/officeart/2005/8/layout/process1"/>
    <dgm:cxn modelId="{8D06182A-D325-4A0D-A697-6A572BFCA7AF}" type="presOf" srcId="{5C2540FF-8265-4B2B-B068-001B420DF9D1}" destId="{CB04FC47-A4E6-442A-849B-74EEAA791A03}" srcOrd="0" destOrd="0" presId="urn:microsoft.com/office/officeart/2005/8/layout/process1"/>
    <dgm:cxn modelId="{177A81E1-41D1-4839-9F96-9FE95A5DB932}" type="presParOf" srcId="{36427A65-AA51-42B9-9F74-2C05B3D1CD33}" destId="{31F9119C-6783-467C-B7E0-91DCC76ABD1D}" srcOrd="5" destOrd="0" presId="urn:microsoft.com/office/officeart/2005/8/layout/process1"/>
    <dgm:cxn modelId="{A98010C5-DDA6-4198-ADC8-9483578A65C5}" type="presOf" srcId="{47C4866A-B081-47B2-A6E6-CBE2F4D8C80D}" destId="{31F9119C-6783-467C-B7E0-91DCC76ABD1D}" srcOrd="0" destOrd="0" presId="urn:microsoft.com/office/officeart/2005/8/layout/process1"/>
    <dgm:cxn modelId="{289C21CF-0347-45F8-89E3-D873B0D6275E}" type="presParOf" srcId="{31F9119C-6783-467C-B7E0-91DCC76ABD1D}" destId="{C7B6A9CC-5431-4A52-9740-B054256184F1}" srcOrd="0" destOrd="5" presId="urn:microsoft.com/office/officeart/2005/8/layout/process1"/>
    <dgm:cxn modelId="{72DBD119-9F32-47EC-B19D-1216B5BCA183}" type="presOf" srcId="{47C4866A-B081-47B2-A6E6-CBE2F4D8C80D}" destId="{C7B6A9CC-5431-4A52-9740-B054256184F1}" srcOrd="1" destOrd="0" presId="urn:microsoft.com/office/officeart/2005/8/layout/process1"/>
    <dgm:cxn modelId="{92F3352E-E502-4812-83A8-616808E21F1B}" type="presParOf" srcId="{36427A65-AA51-42B9-9F74-2C05B3D1CD33}" destId="{E3609902-D418-4855-B271-B150893886FF}" srcOrd="6" destOrd="0" presId="urn:microsoft.com/office/officeart/2005/8/layout/process1"/>
    <dgm:cxn modelId="{2C14B43C-0097-4B07-AB47-FC2742BAF328}" type="presOf" srcId="{09FBBB43-64B9-4A12-A85D-1D4E3B7ACFE1}" destId="{E3609902-D418-4855-B271-B150893886FF}" srcOrd="0" destOrd="0" presId="urn:microsoft.com/office/officeart/2005/8/layout/process1"/>
  </dgm:cxnLst>
  <dgm:bg/>
  <dgm:whole/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06B7A634-6CDD-4AA4-9FB4-A67B803BAC0A}" type="doc">
      <dgm:prSet loTypeId="urn:microsoft.com/office/officeart/2005/8/layout/process1" loCatId="process" qsTypeId="urn:microsoft.com/office/officeart/2005/8/quickstyle/simple1#9" qsCatId="simple" csTypeId="urn:microsoft.com/office/officeart/2005/8/colors/accent1_2#9" csCatId="accent1" phldr="1"/>
      <dgm:spPr/>
    </dgm:pt>
    <dgm:pt modelId="{80868530-68B0-4C66-9D0E-30F5AB4D911B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招标（拍卖）代理提交</a:t>
          </a:r>
          <a:endParaRPr/>
        </a:p>
      </dgm:t>
    </dgm:pt>
    <dgm:pt modelId="{ED98410F-E261-4993-89D3-E6DED2142D1D}" cxnId="{CB915AC2-C6F8-4DC7-B429-D78E3CD594FA}" type="parTrans">
      <dgm:prSet/>
      <dgm:spPr/>
      <dgm:t>
        <a:bodyPr/>
        <a:p>
          <a:endParaRPr lang="zh-CN" altLang="en-US"/>
        </a:p>
      </dgm:t>
    </dgm:pt>
    <dgm:pt modelId="{B165F443-C9F9-41BB-8A17-B7B55E64C92E}" cxnId="{CB915AC2-C6F8-4DC7-B429-D78E3CD594FA}" type="sibTrans">
      <dgm:prSet/>
      <dgm:spPr/>
      <dgm:t>
        <a:bodyPr/>
        <a:p>
          <a:endParaRPr lang="zh-CN" altLang="en-US"/>
        </a:p>
      </dgm:t>
    </dgm:pt>
    <dgm:pt modelId="{5C2540FF-8265-4B2B-B068-001B420DF9D1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产权交易科</a:t>
          </a:r>
          <a:endParaRPr lang="en-US" altLang="zh-CN"/>
        </a:p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审核</a:t>
          </a:r>
          <a:endParaRPr/>
        </a:p>
      </dgm:t>
    </dgm:pt>
    <dgm:pt modelId="{B7DDCDCF-15D1-40BA-B471-F43FE3C096D3}" cxnId="{1F8DA4AE-1544-499A-B45A-E8DB76C3C5B6}" type="parTrans">
      <dgm:prSet/>
      <dgm:spPr/>
      <dgm:t>
        <a:bodyPr/>
        <a:p>
          <a:endParaRPr lang="zh-CN" altLang="en-US"/>
        </a:p>
      </dgm:t>
    </dgm:pt>
    <dgm:pt modelId="{47C4866A-B081-47B2-A6E6-CBE2F4D8C80D}" cxnId="{1F8DA4AE-1544-499A-B45A-E8DB76C3C5B6}" type="sibTrans">
      <dgm:prSet/>
      <dgm:spPr/>
      <dgm:t>
        <a:bodyPr/>
        <a:p>
          <a:endParaRPr lang="zh-CN" altLang="en-US"/>
        </a:p>
      </dgm:t>
    </dgm:pt>
    <dgm:pt modelId="{1A5754C3-17EE-4DBB-8EEB-C77BD9D493F2}">
      <dgm:prSet/>
      <dgm:spPr/>
      <dgm:t>
        <a:bodyPr/>
        <a:p>
          <a:endParaRPr altLang="en-US"/>
        </a:p>
      </dgm:t>
    </dgm:pt>
    <dgm:pt modelId="{B9AD8EB6-C131-4444-94BA-267726F9A1EE}" cxnId="{AB54FD68-824B-49CD-B82F-9872D0F1ED91}" type="parTrans">
      <dgm:prSet/>
      <dgm:spPr/>
    </dgm:pt>
    <dgm:pt modelId="{C784D028-A801-44F2-85CF-AFF63DD10C29}" cxnId="{AB54FD68-824B-49CD-B82F-9872D0F1ED91}" type="sibTrans">
      <dgm:prSet/>
      <dgm:spPr/>
      <dgm:t>
        <a:bodyPr/>
        <a:p>
          <a:endParaRPr lang="zh-CN" altLang="en-US"/>
        </a:p>
      </dgm:t>
    </dgm:pt>
    <dgm:pt modelId="{AC07A43C-5AB6-4EEC-8B57-5BD5F711B6E5}">
      <dgm:prSet/>
      <dgm:spPr/>
      <dgm:t>
        <a:bodyPr/>
        <a:p>
          <a:endParaRPr altLang="en-US"/>
        </a:p>
      </dgm:t>
    </dgm:pt>
    <dgm:pt modelId="{7D476748-FAEF-4F7A-998A-93925667AE2C}" cxnId="{6C7C9765-B697-41E8-9BDB-E4E350563C59}" type="parTrans">
      <dgm:prSet/>
      <dgm:spPr/>
    </dgm:pt>
    <dgm:pt modelId="{5C1105D2-A10F-4371-BA0A-732D76371E6D}" cxnId="{6C7C9765-B697-41E8-9BDB-E4E350563C59}" type="sibTrans">
      <dgm:prSet/>
      <dgm:spPr/>
    </dgm:pt>
    <dgm:pt modelId="{36427A65-AA51-42B9-9F74-2C05B3D1CD33}" type="pres">
      <dgm:prSet presAssocID="{06B7A634-6CDD-4AA4-9FB4-A67B803BAC0A}" presName="Name0" presStyleCnt="0">
        <dgm:presLayoutVars>
          <dgm:dir/>
          <dgm:resizeHandles val="exact"/>
        </dgm:presLayoutVars>
      </dgm:prSet>
      <dgm:spPr/>
    </dgm:pt>
    <dgm:pt modelId="{DDDFE88B-DD17-45CF-BF56-11BFC6996078}" type="pres">
      <dgm:prSet presAssocID="{80868530-68B0-4C66-9D0E-30F5AB4D911B}" presName="node" presStyleLbl="node1" presStyleIdx="0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2F37182B-BBA0-4E24-A15F-2FFFCC36D37C}" type="pres">
      <dgm:prSet presAssocID="{B165F443-C9F9-41BB-8A17-B7B55E64C92E}" presName="sibTrans" presStyleLbl="sibTrans2D1" presStyleIdx="0" presStyleCnt="3"/>
      <dgm:spPr/>
      <dgm:t>
        <a:bodyPr/>
        <a:p>
          <a:endParaRPr lang="zh-CN" altLang="en-US"/>
        </a:p>
      </dgm:t>
    </dgm:pt>
    <dgm:pt modelId="{C37DB906-CEFA-46EF-8814-1CED6F83AD1B}" type="pres">
      <dgm:prSet presAssocID="{B165F443-C9F9-41BB-8A17-B7B55E64C92E}" presName="connectorText" presStyleLbl="sibTrans2D1" presStyleIdx="0" presStyleCnt="3"/>
      <dgm:spPr/>
      <dgm:t>
        <a:bodyPr/>
        <a:p>
          <a:endParaRPr lang="zh-CN" altLang="en-US"/>
        </a:p>
      </dgm:t>
    </dgm:pt>
    <dgm:pt modelId="{CB04FC47-A4E6-442A-849B-74EEAA791A03}" type="pres">
      <dgm:prSet presAssocID="{5C2540FF-8265-4B2B-B068-001B420DF9D1}" presName="node" presStyleLbl="node1" presStyleIdx="1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765BB285-FFC9-4C5A-A242-90A79DC1DD12}" type="pres">
      <dgm:prSet presAssocID="{47C4866A-B081-47B2-A6E6-CBE2F4D8C80D}" presName="sibTrans" presStyleLbl="sibTrans2D1" presStyleIdx="1" presStyleCnt="3"/>
      <dgm:spPr/>
      <dgm:t>
        <a:bodyPr/>
        <a:p>
          <a:endParaRPr lang="zh-CN" altLang="en-US"/>
        </a:p>
      </dgm:t>
    </dgm:pt>
    <dgm:pt modelId="{FCA6BD41-C2DF-4F60-9AEC-9EF5E6DE02B9}" type="pres">
      <dgm:prSet presAssocID="{47C4866A-B081-47B2-A6E6-CBE2F4D8C80D}" presName="connectorText" presStyleLbl="sibTrans2D1" presStyleIdx="1" presStyleCnt="3"/>
      <dgm:spPr/>
      <dgm:t>
        <a:bodyPr/>
        <a:p>
          <a:endParaRPr lang="zh-CN" altLang="en-US"/>
        </a:p>
      </dgm:t>
    </dgm:pt>
    <dgm:pt modelId="{87DC13C3-F1BE-4D8A-86E2-BFD841635CBD}" type="pres">
      <dgm:prSet presAssocID="{1A5754C3-17EE-4DBB-8EEB-C77BD9D493F2}" presName="node" presStyleLbl="node1" presStyleIdx="2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BAF8D2C9-158B-4E03-B226-509C668C4FE7}" type="pres">
      <dgm:prSet presAssocID="{C784D028-A801-44F2-85CF-AFF63DD10C29}" presName="sibTrans" presStyleLbl="sibTrans2D1" presStyleIdx="2" presStyleCnt="3"/>
      <dgm:spPr/>
    </dgm:pt>
    <dgm:pt modelId="{756B29C5-697C-4B8C-A265-0955D2E87084}" type="pres">
      <dgm:prSet presAssocID="{C784D028-A801-44F2-85CF-AFF63DD10C29}" presName="connectorText" presStyleLbl="sibTrans2D1" presStyleIdx="2" presStyleCnt="3"/>
      <dgm:spPr/>
    </dgm:pt>
    <dgm:pt modelId="{78553D80-A533-4F0F-A818-89E02366C168}" type="pres">
      <dgm:prSet presAssocID="{AC07A43C-5AB6-4EEC-8B57-5BD5F711B6E5}" presName="node" presStyleLbl="node1" presStyleIdx="3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</dgm:ptLst>
  <dgm:cxnLst>
    <dgm:cxn modelId="{CB915AC2-C6F8-4DC7-B429-D78E3CD594FA}" srcId="{06B7A634-6CDD-4AA4-9FB4-A67B803BAC0A}" destId="{80868530-68B0-4C66-9D0E-30F5AB4D911B}" srcOrd="0" destOrd="0" parTransId="{ED98410F-E261-4993-89D3-E6DED2142D1D}" sibTransId="{B165F443-C9F9-41BB-8A17-B7B55E64C92E}"/>
    <dgm:cxn modelId="{61FAAAD0-288A-4790-8473-A8704731DD3A}" type="presOf" srcId="{B165F443-C9F9-41BB-8A17-B7B55E64C92E}" destId="{C37DB906-CEFA-46EF-8814-1CED6F83AD1B}" srcOrd="1" destOrd="0" presId="urn:microsoft.com/office/officeart/2005/8/layout/process1"/>
    <dgm:cxn modelId="{2C4996ED-2590-4D14-A15B-75FCDC668B25}" type="presOf" srcId="{B165F443-C9F9-41BB-8A17-B7B55E64C92E}" destId="{2F37182B-BBA0-4E24-A15F-2FFFCC36D37C}" srcOrd="0" destOrd="0" presId="urn:microsoft.com/office/officeart/2005/8/layout/process1"/>
    <dgm:cxn modelId="{8773EC46-94C8-40B7-9CE6-BABB2C0CD6B4}" type="presOf" srcId="{80868530-68B0-4C66-9D0E-30F5AB4D911B}" destId="{DDDFE88B-DD17-45CF-BF56-11BFC6996078}" srcOrd="0" destOrd="0" presId="urn:microsoft.com/office/officeart/2005/8/layout/process1"/>
    <dgm:cxn modelId="{6C4132F2-55CD-46C0-B6F9-5560C432984D}" type="presOf" srcId="{C784D028-A801-44F2-85CF-AFF63DD10C29}" destId="{BAF8D2C9-158B-4E03-B226-509C668C4FE7}" srcOrd="0" destOrd="0" presId="urn:microsoft.com/office/officeart/2005/8/layout/process1"/>
    <dgm:cxn modelId="{7FC6824C-0190-4073-8700-6852ADFA4774}" type="presOf" srcId="{1A5754C3-17EE-4DBB-8EEB-C77BD9D493F2}" destId="{87DC13C3-F1BE-4D8A-86E2-BFD841635CBD}" srcOrd="0" destOrd="0" presId="urn:microsoft.com/office/officeart/2005/8/layout/process1"/>
    <dgm:cxn modelId="{CE29D1F8-114A-42FC-A5FC-974306BBD36E}" type="presOf" srcId="{47C4866A-B081-47B2-A6E6-CBE2F4D8C80D}" destId="{FCA6BD41-C2DF-4F60-9AEC-9EF5E6DE02B9}" srcOrd="1" destOrd="0" presId="urn:microsoft.com/office/officeart/2005/8/layout/process1"/>
    <dgm:cxn modelId="{351AAB00-7B5C-4F9C-BC67-EA44AA2E32FF}" type="presOf" srcId="{C784D028-A801-44F2-85CF-AFF63DD10C29}" destId="{756B29C5-697C-4B8C-A265-0955D2E87084}" srcOrd="1" destOrd="0" presId="urn:microsoft.com/office/officeart/2005/8/layout/process1"/>
    <dgm:cxn modelId="{AB54FD68-824B-49CD-B82F-9872D0F1ED91}" srcId="{06B7A634-6CDD-4AA4-9FB4-A67B803BAC0A}" destId="{1A5754C3-17EE-4DBB-8EEB-C77BD9D493F2}" srcOrd="2" destOrd="0" parTransId="{B9AD8EB6-C131-4444-94BA-267726F9A1EE}" sibTransId="{C784D028-A801-44F2-85CF-AFF63DD10C29}"/>
    <dgm:cxn modelId="{E93420CA-A85D-4401-A491-DB2E6C7CD720}" type="presOf" srcId="{AC07A43C-5AB6-4EEC-8B57-5BD5F711B6E5}" destId="{78553D80-A533-4F0F-A818-89E02366C168}" srcOrd="0" destOrd="0" presId="urn:microsoft.com/office/officeart/2005/8/layout/process1"/>
    <dgm:cxn modelId="{1F8DA4AE-1544-499A-B45A-E8DB76C3C5B6}" srcId="{06B7A634-6CDD-4AA4-9FB4-A67B803BAC0A}" destId="{5C2540FF-8265-4B2B-B068-001B420DF9D1}" srcOrd="1" destOrd="0" parTransId="{B7DDCDCF-15D1-40BA-B471-F43FE3C096D3}" sibTransId="{47C4866A-B081-47B2-A6E6-CBE2F4D8C80D}"/>
    <dgm:cxn modelId="{04F17D52-1A90-47F5-BF5D-BDBAC11A48BD}" type="presOf" srcId="{06B7A634-6CDD-4AA4-9FB4-A67B803BAC0A}" destId="{36427A65-AA51-42B9-9F74-2C05B3D1CD33}" srcOrd="0" destOrd="0" presId="urn:microsoft.com/office/officeart/2005/8/layout/process1"/>
    <dgm:cxn modelId="{6C7C9765-B697-41E8-9BDB-E4E350563C59}" srcId="{06B7A634-6CDD-4AA4-9FB4-A67B803BAC0A}" destId="{AC07A43C-5AB6-4EEC-8B57-5BD5F711B6E5}" srcOrd="3" destOrd="0" parTransId="{7D476748-FAEF-4F7A-998A-93925667AE2C}" sibTransId="{5C1105D2-A10F-4371-BA0A-732D76371E6D}"/>
    <dgm:cxn modelId="{820F546E-6AD1-4A3A-81AD-057D3490B4C1}" type="presOf" srcId="{5C2540FF-8265-4B2B-B068-001B420DF9D1}" destId="{CB04FC47-A4E6-442A-849B-74EEAA791A03}" srcOrd="0" destOrd="0" presId="urn:microsoft.com/office/officeart/2005/8/layout/process1"/>
    <dgm:cxn modelId="{CA6C0013-03A9-459C-88FC-6F8AC42B2FE6}" type="presOf" srcId="{47C4866A-B081-47B2-A6E6-CBE2F4D8C80D}" destId="{765BB285-FFC9-4C5A-A242-90A79DC1DD12}" srcOrd="0" destOrd="0" presId="urn:microsoft.com/office/officeart/2005/8/layout/process1"/>
    <dgm:cxn modelId="{41CFC8DB-9058-45B9-B963-CB24E9E9056C}" type="presParOf" srcId="{36427A65-AA51-42B9-9F74-2C05B3D1CD33}" destId="{DDDFE88B-DD17-45CF-BF56-11BFC6996078}" srcOrd="0" destOrd="0" presId="urn:microsoft.com/office/officeart/2005/8/layout/process1"/>
    <dgm:cxn modelId="{33EA7217-590E-4A98-8CA6-21EB9752FAC5}" type="presParOf" srcId="{36427A65-AA51-42B9-9F74-2C05B3D1CD33}" destId="{2F37182B-BBA0-4E24-A15F-2FFFCC36D37C}" srcOrd="1" destOrd="0" presId="urn:microsoft.com/office/officeart/2005/8/layout/process1"/>
    <dgm:cxn modelId="{E55C3CD2-8214-49B0-9B95-D9A00085E6FF}" type="presParOf" srcId="{2F37182B-BBA0-4E24-A15F-2FFFCC36D37C}" destId="{C37DB906-CEFA-46EF-8814-1CED6F83AD1B}" srcOrd="0" destOrd="0" presId="urn:microsoft.com/office/officeart/2005/8/layout/process1"/>
    <dgm:cxn modelId="{5EEE4836-FFC4-4056-9C50-5CC166C3B401}" type="presParOf" srcId="{36427A65-AA51-42B9-9F74-2C05B3D1CD33}" destId="{CB04FC47-A4E6-442A-849B-74EEAA791A03}" srcOrd="2" destOrd="0" presId="urn:microsoft.com/office/officeart/2005/8/layout/process1"/>
    <dgm:cxn modelId="{E19E8CA1-F4D2-4D54-8FFA-6CF75857AE54}" type="presParOf" srcId="{36427A65-AA51-42B9-9F74-2C05B3D1CD33}" destId="{765BB285-FFC9-4C5A-A242-90A79DC1DD12}" srcOrd="3" destOrd="0" presId="urn:microsoft.com/office/officeart/2005/8/layout/process1"/>
    <dgm:cxn modelId="{721BF384-067A-4E78-AEBA-3DEF989ACC1F}" type="presParOf" srcId="{765BB285-FFC9-4C5A-A242-90A79DC1DD12}" destId="{FCA6BD41-C2DF-4F60-9AEC-9EF5E6DE02B9}" srcOrd="0" destOrd="0" presId="urn:microsoft.com/office/officeart/2005/8/layout/process1"/>
    <dgm:cxn modelId="{0FA829D2-3700-419F-950D-34F1F0574F3F}" type="presParOf" srcId="{36427A65-AA51-42B9-9F74-2C05B3D1CD33}" destId="{87DC13C3-F1BE-4D8A-86E2-BFD841635CBD}" srcOrd="4" destOrd="0" presId="urn:microsoft.com/office/officeart/2005/8/layout/process1"/>
    <dgm:cxn modelId="{01125EF6-1A8C-42C2-8DC1-327ABDA86907}" type="presParOf" srcId="{36427A65-AA51-42B9-9F74-2C05B3D1CD33}" destId="{BAF8D2C9-158B-4E03-B226-509C668C4FE7}" srcOrd="5" destOrd="0" presId="urn:microsoft.com/office/officeart/2005/8/layout/process1"/>
    <dgm:cxn modelId="{2208DE22-9640-4C7C-B0AD-CC79F478B5B6}" type="presParOf" srcId="{BAF8D2C9-158B-4E03-B226-509C668C4FE7}" destId="{756B29C5-697C-4B8C-A265-0955D2E87084}" srcOrd="0" destOrd="0" presId="urn:microsoft.com/office/officeart/2005/8/layout/process1"/>
    <dgm:cxn modelId="{BE116CA2-D1CE-43B0-9756-1519D2E3A904}" type="presParOf" srcId="{36427A65-AA51-42B9-9F74-2C05B3D1CD33}" destId="{78553D80-A533-4F0F-A818-89E02366C168}" srcOrd="6" destOrd="0" presId="urn:microsoft.com/office/officeart/2005/8/layout/process1"/>
  </dgm:cxnLst>
  <dgm:bg/>
  <dgm:whole/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06B7A634-6CDD-4AA4-9FB4-A67B803BAC0A}" type="doc">
      <dgm:prSet loTypeId="process" loCatId="process" qsTypeId="urn:microsoft.com/office/officeart/2005/8/quickstyle/simple1#6" qsCatId="simple" csTypeId="urn:microsoft.com/office/officeart/2005/8/colors/accent1_2#6" csCatId="accent1" phldr="1"/>
      <dgm:spPr/>
    </dgm:pt>
    <dgm:pt modelId="{96D153FA-1169-4867-896D-D7174F91D3C9}">
      <dgm:prSet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/>
            <a:t>开始</a:t>
          </a:r>
          <a:r>
            <a:rPr altLang="en-US"/>
            <a:t/>
          </a:r>
          <a:endParaRPr altLang="en-US"/>
        </a:p>
      </dgm:t>
    </dgm:pt>
    <dgm:pt modelId="{E5F2FB64-2C2B-4F56-A16C-DC862847B222}" cxnId="{71E51FE7-C745-4016-BBC2-036CB3EE3D34}" type="parTrans">
      <dgm:prSet/>
      <dgm:spPr/>
    </dgm:pt>
    <dgm:pt modelId="{B06C6047-9043-4C95-8133-3F8A8564E44C}" cxnId="{71E51FE7-C745-4016-BBC2-036CB3EE3D34}" type="sibTrans">
      <dgm:prSet/>
      <dgm:spPr/>
    </dgm:pt>
    <dgm:pt modelId="{80868530-68B0-4C66-9D0E-30F5AB4D911B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招标（拍卖）代理</a:t>
          </a:r>
          <a:r>
            <a:rPr lang="zh-CN" altLang="en-US"/>
            <a:t>退款</a:t>
          </a:r>
          <a:r>
            <a:rPr lang="zh-CN" altLang="en-US"/>
            <a:t>申请</a:t>
          </a:r>
          <a:r>
            <a:rPr/>
            <a:t/>
          </a:r>
          <a:endParaRPr/>
        </a:p>
      </dgm:t>
    </dgm:pt>
    <dgm:pt modelId="{ED98410F-E261-4993-89D3-E6DED2142D1D}" cxnId="{671A3856-D9CE-4F80-97F7-F3C064687564}" type="parTrans">
      <dgm:prSet/>
      <dgm:spPr/>
      <dgm:t>
        <a:bodyPr/>
        <a:p>
          <a:endParaRPr lang="zh-CN" altLang="en-US"/>
        </a:p>
      </dgm:t>
    </dgm:pt>
    <dgm:pt modelId="{B165F443-C9F9-41BB-8A17-B7B55E64C92E}" cxnId="{671A3856-D9CE-4F80-97F7-F3C064687564}" type="sibTrans">
      <dgm:prSet/>
      <dgm:spPr/>
      <dgm:t>
        <a:bodyPr/>
        <a:p>
          <a:endParaRPr lang="zh-CN" altLang="en-US"/>
        </a:p>
      </dgm:t>
    </dgm:pt>
    <dgm:pt modelId="{5C2540FF-8265-4B2B-B068-001B420DF9D1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产权交易科</a:t>
          </a:r>
          <a:endParaRPr lang="en-US" altLang="zh-CN"/>
        </a:p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审核</a:t>
          </a:r>
          <a:endParaRPr/>
        </a:p>
      </dgm:t>
    </dgm:pt>
    <dgm:pt modelId="{B7DDCDCF-15D1-40BA-B471-F43FE3C096D3}" cxnId="{B822BAC1-0D6E-4E51-9550-0D2C4E11914F}" type="parTrans">
      <dgm:prSet/>
      <dgm:spPr/>
      <dgm:t>
        <a:bodyPr/>
        <a:p>
          <a:endParaRPr lang="zh-CN" altLang="en-US"/>
        </a:p>
      </dgm:t>
    </dgm:pt>
    <dgm:pt modelId="{47C4866A-B081-47B2-A6E6-CBE2F4D8C80D}" cxnId="{B822BAC1-0D6E-4E51-9550-0D2C4E11914F}" type="sibTrans">
      <dgm:prSet/>
      <dgm:spPr/>
      <dgm:t>
        <a:bodyPr/>
        <a:p>
          <a:endParaRPr lang="zh-CN" altLang="en-US"/>
        </a:p>
      </dgm:t>
    </dgm:pt>
    <dgm:pt modelId="{347CF475-E353-4A67-93EC-4D3E97BCF0A9}">
      <dgm:prSet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/>
            <a:t>财务科</a:t>
          </a:r>
          <a:r>
            <a:rPr lang="zh-CN"/>
            <a:t>审核</a:t>
          </a:r>
          <a:r>
            <a:rPr altLang="en-US"/>
            <a:t/>
          </a:r>
          <a:endParaRPr altLang="en-US"/>
        </a:p>
      </dgm:t>
    </dgm:pt>
    <dgm:pt modelId="{4DFA8FEE-F37A-4F9E-9BC9-30A54361D34A}" cxnId="{F90E60E4-0F5B-4FC3-AC02-3711B77A3072}" type="parTrans">
      <dgm:prSet/>
      <dgm:spPr/>
    </dgm:pt>
    <dgm:pt modelId="{6BB17B79-2DCA-4464-B81F-20A803163DD9}" cxnId="{F90E60E4-0F5B-4FC3-AC02-3711B77A3072}" type="sibTrans">
      <dgm:prSet/>
      <dgm:spPr/>
    </dgm:pt>
    <dgm:pt modelId="{BBE2156B-1084-42E3-8052-0F978D12543D}">
      <dgm:prSet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/>
            <a:t>财务</a:t>
          </a:r>
          <a:r>
            <a:rPr lang="zh-CN"/>
            <a:t>科长</a:t>
          </a:r>
          <a:r>
            <a:rPr lang="zh-CN"/>
            <a:t>审核</a:t>
          </a:r>
          <a:r>
            <a:rPr altLang="en-US"/>
            <a:t/>
          </a:r>
          <a:endParaRPr altLang="en-US"/>
        </a:p>
      </dgm:t>
    </dgm:pt>
    <dgm:pt modelId="{986557BB-165F-4151-8CC5-0AA4D00598DB}" cxnId="{388B4A4E-9B02-4E96-BFBA-52BE6186A673}" type="parTrans">
      <dgm:prSet/>
      <dgm:spPr/>
    </dgm:pt>
    <dgm:pt modelId="{83EAC6AC-CE4C-4301-A108-E0A7A095BB9D}" cxnId="{388B4A4E-9B02-4E96-BFBA-52BE6186A673}" type="sibTrans">
      <dgm:prSet/>
      <dgm:spPr/>
    </dgm:pt>
    <dgm:pt modelId="{AF0C6DC8-A517-47E7-86BA-0592C5EAFCB5}">
      <dgm:prSet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/>
            <a:t>分管</a:t>
          </a:r>
          <a:r>
            <a:rPr lang="zh-CN"/>
            <a:t>领导</a:t>
          </a:r>
          <a:r>
            <a:rPr lang="zh-CN"/>
            <a:t>审核</a:t>
          </a:r>
          <a:r>
            <a:rPr altLang="en-US"/>
            <a:t/>
          </a:r>
          <a:endParaRPr altLang="en-US"/>
        </a:p>
      </dgm:t>
    </dgm:pt>
    <dgm:pt modelId="{35A94C07-92F7-4F72-8709-AD66002DD21E}" cxnId="{C4082FBE-C6C6-41F8-A6E4-6E6C65F3EE08}" type="parTrans">
      <dgm:prSet/>
      <dgm:spPr/>
    </dgm:pt>
    <dgm:pt modelId="{C09A0D3F-61BA-4A9C-BBD7-8BF590DA9859}" cxnId="{C4082FBE-C6C6-41F8-A6E4-6E6C65F3EE08}" type="sibTrans">
      <dgm:prSet/>
      <dgm:spPr/>
    </dgm:pt>
    <dgm:pt modelId="{118F6D9C-98F2-4636-A729-29019C3522F6}">
      <dgm:prSet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/>
            <a:t>结束</a:t>
          </a:r>
          <a:r>
            <a:rPr altLang="en-US"/>
            <a:t/>
          </a:r>
          <a:endParaRPr altLang="en-US"/>
        </a:p>
      </dgm:t>
    </dgm:pt>
    <dgm:pt modelId="{B2F00F3E-BCE9-4D7A-B5C8-41261A368C5A}" cxnId="{125898E5-7298-42DD-93A9-7FF5311A4762}" type="parTrans">
      <dgm:prSet/>
      <dgm:spPr/>
    </dgm:pt>
    <dgm:pt modelId="{DB2D88D9-9D85-48BE-A245-95BF21212B79}" cxnId="{125898E5-7298-42DD-93A9-7FF5311A4762}" type="sibTrans">
      <dgm:prSet/>
      <dgm:spPr/>
    </dgm:pt>
    <dgm:pt modelId="{36427A65-AA51-42B9-9F74-2C05B3D1CD33}" type="pres">
      <dgm:prSet presAssocID="{06B7A634-6CDD-4AA4-9FB4-A67B803BAC0A}" presName="Name0" presStyleCnt="0">
        <dgm:presLayoutVars>
          <dgm:dir/>
          <dgm:resizeHandles val="exact"/>
        </dgm:presLayoutVars>
      </dgm:prSet>
      <dgm:spPr/>
    </dgm:pt>
    <dgm:pt modelId="{225F24B6-5541-4612-A719-A8BAF141C6DE}" type="pres">
      <dgm:prSet presAssocID="{96D153FA-1169-4867-896D-D7174F91D3C9}" presName="node" presStyleLbl="node1" presStyleIdx="0" presStyleCnt="7">
        <dgm:presLayoutVars>
          <dgm:bulletEnabled val="1"/>
        </dgm:presLayoutVars>
      </dgm:prSet>
      <dgm:spPr/>
    </dgm:pt>
    <dgm:pt modelId="{9085CD9D-75F4-4A28-9078-76F0E6F7A913}" type="pres">
      <dgm:prSet presAssocID="{B06C6047-9043-4C95-8133-3F8A8564E44C}" presName="sibTrans" presStyleLbl="sibTrans2D1" presStyleIdx="0" presStyleCnt="6"/>
      <dgm:spPr/>
    </dgm:pt>
    <dgm:pt modelId="{D923415D-76ED-457E-AE76-5219CD27A8BF}" type="pres">
      <dgm:prSet presAssocID="{B06C6047-9043-4C95-8133-3F8A8564E44C}" presName="connectorText" presStyleCnt="0"/>
      <dgm:spPr/>
    </dgm:pt>
    <dgm:pt modelId="{DDDFE88B-DD17-45CF-BF56-11BFC6996078}" type="pres">
      <dgm:prSet presAssocID="{80868530-68B0-4C66-9D0E-30F5AB4D911B}" presName="node" presStyleLbl="node1" presStyleIdx="1" presStyleCnt="7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2F37182B-BBA0-4E24-A15F-2FFFCC36D37C}" type="pres">
      <dgm:prSet presAssocID="{B165F443-C9F9-41BB-8A17-B7B55E64C92E}" presName="sibTrans" presStyleLbl="sibTrans2D1" presStyleIdx="1" presStyleCnt="6"/>
      <dgm:spPr/>
      <dgm:t>
        <a:bodyPr/>
        <a:p>
          <a:endParaRPr lang="zh-CN" altLang="en-US"/>
        </a:p>
      </dgm:t>
    </dgm:pt>
    <dgm:pt modelId="{C37DB906-CEFA-46EF-8814-1CED6F83AD1B}" type="pres">
      <dgm:prSet presAssocID="{B165F443-C9F9-41BB-8A17-B7B55E64C92E}" presName="connectorText" presStyleCnt="0"/>
      <dgm:spPr/>
      <dgm:t>
        <a:bodyPr/>
        <a:p>
          <a:endParaRPr lang="zh-CN" altLang="en-US"/>
        </a:p>
      </dgm:t>
    </dgm:pt>
    <dgm:pt modelId="{CB04FC47-A4E6-442A-849B-74EEAA791A03}" type="pres">
      <dgm:prSet presAssocID="{5C2540FF-8265-4B2B-B068-001B420DF9D1}" presName="node" presStyleLbl="node1" presStyleIdx="2" presStyleCnt="7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9B594D67-0B44-4F37-9EEC-061B2C1E5E6C}" type="pres">
      <dgm:prSet presAssocID="{47C4866A-B081-47B2-A6E6-CBE2F4D8C80D}" presName="sibTrans" presStyleLbl="sibTrans2D1" presStyleIdx="2" presStyleCnt="6"/>
      <dgm:spPr/>
    </dgm:pt>
    <dgm:pt modelId="{97D49B2C-0BC2-48F8-B109-940513DC3C41}" type="pres">
      <dgm:prSet presAssocID="{47C4866A-B081-47B2-A6E6-CBE2F4D8C80D}" presName="connectorText" presStyleCnt="0"/>
      <dgm:spPr/>
    </dgm:pt>
    <dgm:pt modelId="{B2F6E16A-3179-4993-8A66-91C8A8AE8DA6}" type="pres">
      <dgm:prSet presAssocID="{347CF475-E353-4A67-93EC-4D3E97BCF0A9}" presName="node" presStyleLbl="node1" presStyleIdx="3" presStyleCnt="7">
        <dgm:presLayoutVars>
          <dgm:bulletEnabled val="1"/>
        </dgm:presLayoutVars>
      </dgm:prSet>
      <dgm:spPr/>
    </dgm:pt>
    <dgm:pt modelId="{95DF0996-BDF0-4316-A95A-46444DE1ECC2}" type="pres">
      <dgm:prSet presAssocID="{6BB17B79-2DCA-4464-B81F-20A803163DD9}" presName="sibTrans" presStyleLbl="sibTrans2D1" presStyleIdx="3" presStyleCnt="6"/>
      <dgm:spPr/>
    </dgm:pt>
    <dgm:pt modelId="{1632D7DE-3E9B-4F1E-BD73-48C2FC529545}" type="pres">
      <dgm:prSet presAssocID="{6BB17B79-2DCA-4464-B81F-20A803163DD9}" presName="connectorText" presStyleCnt="0"/>
      <dgm:spPr/>
    </dgm:pt>
    <dgm:pt modelId="{D302D472-C82D-4257-951A-CA67B0FB41D7}" type="pres">
      <dgm:prSet presAssocID="{BBE2156B-1084-42E3-8052-0F978D12543D}" presName="node" presStyleLbl="node1" presStyleIdx="4" presStyleCnt="7">
        <dgm:presLayoutVars>
          <dgm:bulletEnabled val="1"/>
        </dgm:presLayoutVars>
      </dgm:prSet>
      <dgm:spPr/>
    </dgm:pt>
    <dgm:pt modelId="{AC58A5A6-B701-4BD6-AA26-8B958B91E267}" type="pres">
      <dgm:prSet presAssocID="{83EAC6AC-CE4C-4301-A108-E0A7A095BB9D}" presName="sibTrans" presStyleLbl="sibTrans2D1" presStyleIdx="4" presStyleCnt="6"/>
      <dgm:spPr/>
    </dgm:pt>
    <dgm:pt modelId="{7DD738C7-CF0E-45A8-ADC9-D375C73428E3}" type="pres">
      <dgm:prSet presAssocID="{83EAC6AC-CE4C-4301-A108-E0A7A095BB9D}" presName="connectorText" presStyleCnt="0"/>
      <dgm:spPr/>
    </dgm:pt>
    <dgm:pt modelId="{1505FD3C-D593-4F6C-871A-1A09BACB50B8}" type="pres">
      <dgm:prSet presAssocID="{AF0C6DC8-A517-47E7-86BA-0592C5EAFCB5}" presName="node" presStyleLbl="node1" presStyleIdx="5" presStyleCnt="7">
        <dgm:presLayoutVars>
          <dgm:bulletEnabled val="1"/>
        </dgm:presLayoutVars>
      </dgm:prSet>
      <dgm:spPr/>
    </dgm:pt>
    <dgm:pt modelId="{76628A44-74F1-4DC5-9FBF-A64CDABE352A}" type="pres">
      <dgm:prSet presAssocID="{C09A0D3F-61BA-4A9C-BBD7-8BF590DA9859}" presName="sibTrans" presStyleLbl="sibTrans2D1" presStyleIdx="5" presStyleCnt="6"/>
      <dgm:spPr/>
    </dgm:pt>
    <dgm:pt modelId="{51D247BA-9B26-41E2-B38B-6CFB1DCB8981}" type="pres">
      <dgm:prSet presAssocID="{C09A0D3F-61BA-4A9C-BBD7-8BF590DA9859}" presName="connectorText" presStyleCnt="0"/>
      <dgm:spPr/>
    </dgm:pt>
    <dgm:pt modelId="{E3427C39-C962-4DBD-9AC7-D1B7D98AB159}" type="pres">
      <dgm:prSet presAssocID="{118F6D9C-98F2-4636-A729-29019C3522F6}" presName="node" presStyleLbl="node1" presStyleIdx="6" presStyleCnt="7">
        <dgm:presLayoutVars>
          <dgm:bulletEnabled val="1"/>
        </dgm:presLayoutVars>
      </dgm:prSet>
      <dgm:spPr/>
    </dgm:pt>
  </dgm:ptLst>
  <dgm:cxnLst>
    <dgm:cxn modelId="{71E51FE7-C745-4016-BBC2-036CB3EE3D34}" srcId="{06B7A634-6CDD-4AA4-9FB4-A67B803BAC0A}" destId="{96D153FA-1169-4867-896D-D7174F91D3C9}" srcOrd="0" destOrd="0" parTransId="{E5F2FB64-2C2B-4F56-A16C-DC862847B222}" sibTransId="{B06C6047-9043-4C95-8133-3F8A8564E44C}"/>
    <dgm:cxn modelId="{671A3856-D9CE-4F80-97F7-F3C064687564}" srcId="{06B7A634-6CDD-4AA4-9FB4-A67B803BAC0A}" destId="{80868530-68B0-4C66-9D0E-30F5AB4D911B}" srcOrd="1" destOrd="0" parTransId="{ED98410F-E261-4993-89D3-E6DED2142D1D}" sibTransId="{B165F443-C9F9-41BB-8A17-B7B55E64C92E}"/>
    <dgm:cxn modelId="{B822BAC1-0D6E-4E51-9550-0D2C4E11914F}" srcId="{06B7A634-6CDD-4AA4-9FB4-A67B803BAC0A}" destId="{5C2540FF-8265-4B2B-B068-001B420DF9D1}" srcOrd="2" destOrd="0" parTransId="{B7DDCDCF-15D1-40BA-B471-F43FE3C096D3}" sibTransId="{47C4866A-B081-47B2-A6E6-CBE2F4D8C80D}"/>
    <dgm:cxn modelId="{F90E60E4-0F5B-4FC3-AC02-3711B77A3072}" srcId="{06B7A634-6CDD-4AA4-9FB4-A67B803BAC0A}" destId="{347CF475-E353-4A67-93EC-4D3E97BCF0A9}" srcOrd="3" destOrd="0" parTransId="{4DFA8FEE-F37A-4F9E-9BC9-30A54361D34A}" sibTransId="{6BB17B79-2DCA-4464-B81F-20A803163DD9}"/>
    <dgm:cxn modelId="{388B4A4E-9B02-4E96-BFBA-52BE6186A673}" srcId="{06B7A634-6CDD-4AA4-9FB4-A67B803BAC0A}" destId="{BBE2156B-1084-42E3-8052-0F978D12543D}" srcOrd="4" destOrd="0" parTransId="{986557BB-165F-4151-8CC5-0AA4D00598DB}" sibTransId="{83EAC6AC-CE4C-4301-A108-E0A7A095BB9D}"/>
    <dgm:cxn modelId="{C4082FBE-C6C6-41F8-A6E4-6E6C65F3EE08}" srcId="{06B7A634-6CDD-4AA4-9FB4-A67B803BAC0A}" destId="{AF0C6DC8-A517-47E7-86BA-0592C5EAFCB5}" srcOrd="5" destOrd="0" parTransId="{35A94C07-92F7-4F72-8709-AD66002DD21E}" sibTransId="{C09A0D3F-61BA-4A9C-BBD7-8BF590DA9859}"/>
    <dgm:cxn modelId="{125898E5-7298-42DD-93A9-7FF5311A4762}" srcId="{06B7A634-6CDD-4AA4-9FB4-A67B803BAC0A}" destId="{118F6D9C-98F2-4636-A729-29019C3522F6}" srcOrd="6" destOrd="0" parTransId="{B2F00F3E-BCE9-4D7A-B5C8-41261A368C5A}" sibTransId="{DB2D88D9-9D85-48BE-A245-95BF21212B79}"/>
    <dgm:cxn modelId="{B2071F1E-7130-49A9-8687-F15A66B73CF3}" type="presOf" srcId="{06B7A634-6CDD-4AA4-9FB4-A67B803BAC0A}" destId="{36427A65-AA51-42B9-9F74-2C05B3D1CD33}" srcOrd="0" destOrd="0" presId="urn:microsoft.com/office/officeart/2005/8/layout/process1"/>
    <dgm:cxn modelId="{8F70C45D-9050-4D32-9B1B-1C0BC684B140}" type="presParOf" srcId="{36427A65-AA51-42B9-9F74-2C05B3D1CD33}" destId="{225F24B6-5541-4612-A719-A8BAF141C6DE}" srcOrd="0" destOrd="0" presId="urn:microsoft.com/office/officeart/2005/8/layout/process1"/>
    <dgm:cxn modelId="{127746A7-B1D2-403B-9D3E-965C931E5883}" type="presOf" srcId="{96D153FA-1169-4867-896D-D7174F91D3C9}" destId="{225F24B6-5541-4612-A719-A8BAF141C6DE}" srcOrd="0" destOrd="0" presId="urn:microsoft.com/office/officeart/2005/8/layout/process1"/>
    <dgm:cxn modelId="{9B6AE1A0-7B59-492D-A95B-A1F73C5F0A95}" type="presParOf" srcId="{36427A65-AA51-42B9-9F74-2C05B3D1CD33}" destId="{9085CD9D-75F4-4A28-9078-76F0E6F7A913}" srcOrd="1" destOrd="0" presId="urn:microsoft.com/office/officeart/2005/8/layout/process1"/>
    <dgm:cxn modelId="{2797868F-B6F5-41AD-AC61-011B07ABFC67}" type="presOf" srcId="{B06C6047-9043-4C95-8133-3F8A8564E44C}" destId="{9085CD9D-75F4-4A28-9078-76F0E6F7A913}" srcOrd="0" destOrd="0" presId="urn:microsoft.com/office/officeart/2005/8/layout/process1"/>
    <dgm:cxn modelId="{B52ABC9E-0472-4B4E-A101-53D15EBEA930}" type="presParOf" srcId="{9085CD9D-75F4-4A28-9078-76F0E6F7A913}" destId="{D923415D-76ED-457E-AE76-5219CD27A8BF}" srcOrd="0" destOrd="1" presId="urn:microsoft.com/office/officeart/2005/8/layout/process1"/>
    <dgm:cxn modelId="{6F9C87C6-710D-452E-990D-ABE7C15C202B}" type="presOf" srcId="{B06C6047-9043-4C95-8133-3F8A8564E44C}" destId="{D923415D-76ED-457E-AE76-5219CD27A8BF}" srcOrd="1" destOrd="0" presId="urn:microsoft.com/office/officeart/2005/8/layout/process1"/>
    <dgm:cxn modelId="{8A067B8F-14CC-4567-B3D6-76373C12D0C9}" type="presParOf" srcId="{36427A65-AA51-42B9-9F74-2C05B3D1CD33}" destId="{DDDFE88B-DD17-45CF-BF56-11BFC6996078}" srcOrd="2" destOrd="0" presId="urn:microsoft.com/office/officeart/2005/8/layout/process1"/>
    <dgm:cxn modelId="{E37DF0D4-AC6B-4929-A476-271A167E81CC}" type="presOf" srcId="{80868530-68B0-4C66-9D0E-30F5AB4D911B}" destId="{DDDFE88B-DD17-45CF-BF56-11BFC6996078}" srcOrd="0" destOrd="0" presId="urn:microsoft.com/office/officeart/2005/8/layout/process1"/>
    <dgm:cxn modelId="{BAED6779-A5D4-44AC-8211-B42DBBBC427F}" type="presParOf" srcId="{36427A65-AA51-42B9-9F74-2C05B3D1CD33}" destId="{2F37182B-BBA0-4E24-A15F-2FFFCC36D37C}" srcOrd="3" destOrd="0" presId="urn:microsoft.com/office/officeart/2005/8/layout/process1"/>
    <dgm:cxn modelId="{A94FD0E7-9130-4C9D-A921-1967A5F43BB3}" type="presOf" srcId="{B165F443-C9F9-41BB-8A17-B7B55E64C92E}" destId="{2F37182B-BBA0-4E24-A15F-2FFFCC36D37C}" srcOrd="0" destOrd="0" presId="urn:microsoft.com/office/officeart/2005/8/layout/process1"/>
    <dgm:cxn modelId="{91DBFFE5-4988-4BE2-A7F7-0A78C258D98B}" type="presParOf" srcId="{2F37182B-BBA0-4E24-A15F-2FFFCC36D37C}" destId="{C37DB906-CEFA-46EF-8814-1CED6F83AD1B}" srcOrd="0" destOrd="3" presId="urn:microsoft.com/office/officeart/2005/8/layout/process1"/>
    <dgm:cxn modelId="{7505245E-43A3-46E0-892E-CB9FB92D6FFA}" type="presOf" srcId="{B165F443-C9F9-41BB-8A17-B7B55E64C92E}" destId="{C37DB906-CEFA-46EF-8814-1CED6F83AD1B}" srcOrd="1" destOrd="0" presId="urn:microsoft.com/office/officeart/2005/8/layout/process1"/>
    <dgm:cxn modelId="{7E5F2EA6-FC19-43BE-AB78-F31B41D902E8}" type="presParOf" srcId="{36427A65-AA51-42B9-9F74-2C05B3D1CD33}" destId="{CB04FC47-A4E6-442A-849B-74EEAA791A03}" srcOrd="4" destOrd="0" presId="urn:microsoft.com/office/officeart/2005/8/layout/process1"/>
    <dgm:cxn modelId="{AC0A6E87-ECE8-4766-9BD3-7AF34B8C4647}" type="presOf" srcId="{5C2540FF-8265-4B2B-B068-001B420DF9D1}" destId="{CB04FC47-A4E6-442A-849B-74EEAA791A03}" srcOrd="0" destOrd="0" presId="urn:microsoft.com/office/officeart/2005/8/layout/process1"/>
    <dgm:cxn modelId="{B418A3EB-5DCF-496C-9511-7D7BD63F9307}" type="presParOf" srcId="{36427A65-AA51-42B9-9F74-2C05B3D1CD33}" destId="{9B594D67-0B44-4F37-9EEC-061B2C1E5E6C}" srcOrd="5" destOrd="0" presId="urn:microsoft.com/office/officeart/2005/8/layout/process1"/>
    <dgm:cxn modelId="{7E411E8F-930B-445B-91EE-C81C0ED5F8AE}" type="presOf" srcId="{47C4866A-B081-47B2-A6E6-CBE2F4D8C80D}" destId="{9B594D67-0B44-4F37-9EEC-061B2C1E5E6C}" srcOrd="0" destOrd="0" presId="urn:microsoft.com/office/officeart/2005/8/layout/process1"/>
    <dgm:cxn modelId="{2CBC30F9-FD5B-4DC5-A1BE-FB7C5AFA0F66}" type="presParOf" srcId="{9B594D67-0B44-4F37-9EEC-061B2C1E5E6C}" destId="{97D49B2C-0BC2-48F8-B109-940513DC3C41}" srcOrd="0" destOrd="5" presId="urn:microsoft.com/office/officeart/2005/8/layout/process1"/>
    <dgm:cxn modelId="{CB851804-4CF4-4BEB-9775-2AAE81E9A1EE}" type="presOf" srcId="{47C4866A-B081-47B2-A6E6-CBE2F4D8C80D}" destId="{97D49B2C-0BC2-48F8-B109-940513DC3C41}" srcOrd="1" destOrd="0" presId="urn:microsoft.com/office/officeart/2005/8/layout/process1"/>
    <dgm:cxn modelId="{C9F224B5-26BA-4525-9223-5EFF6DC76F9A}" type="presParOf" srcId="{36427A65-AA51-42B9-9F74-2C05B3D1CD33}" destId="{B2F6E16A-3179-4993-8A66-91C8A8AE8DA6}" srcOrd="6" destOrd="0" presId="urn:microsoft.com/office/officeart/2005/8/layout/process1"/>
    <dgm:cxn modelId="{5D816D1A-AFAD-4489-B475-DA06A91FE481}" type="presOf" srcId="{347CF475-E353-4A67-93EC-4D3E97BCF0A9}" destId="{B2F6E16A-3179-4993-8A66-91C8A8AE8DA6}" srcOrd="0" destOrd="0" presId="urn:microsoft.com/office/officeart/2005/8/layout/process1"/>
    <dgm:cxn modelId="{491B26BE-CAC8-45D9-8A99-E4E1A02626CE}" type="presParOf" srcId="{36427A65-AA51-42B9-9F74-2C05B3D1CD33}" destId="{95DF0996-BDF0-4316-A95A-46444DE1ECC2}" srcOrd="7" destOrd="0" presId="urn:microsoft.com/office/officeart/2005/8/layout/process1"/>
    <dgm:cxn modelId="{0034A5A1-7F33-4A7E-9952-65BE98481299}" type="presOf" srcId="{6BB17B79-2DCA-4464-B81F-20A803163DD9}" destId="{95DF0996-BDF0-4316-A95A-46444DE1ECC2}" srcOrd="0" destOrd="0" presId="urn:microsoft.com/office/officeart/2005/8/layout/process1"/>
    <dgm:cxn modelId="{0B562703-161A-45EF-A931-1CA94B01EE7B}" type="presParOf" srcId="{95DF0996-BDF0-4316-A95A-46444DE1ECC2}" destId="{1632D7DE-3E9B-4F1E-BD73-48C2FC529545}" srcOrd="0" destOrd="7" presId="urn:microsoft.com/office/officeart/2005/8/layout/process1"/>
    <dgm:cxn modelId="{EE2116D8-3FE3-4CE8-B581-C6082113C2D5}" type="presOf" srcId="{6BB17B79-2DCA-4464-B81F-20A803163DD9}" destId="{1632D7DE-3E9B-4F1E-BD73-48C2FC529545}" srcOrd="1" destOrd="0" presId="urn:microsoft.com/office/officeart/2005/8/layout/process1"/>
    <dgm:cxn modelId="{31F901C6-A7A3-4F66-83C3-F2C398859BD5}" type="presParOf" srcId="{36427A65-AA51-42B9-9F74-2C05B3D1CD33}" destId="{D302D472-C82D-4257-951A-CA67B0FB41D7}" srcOrd="8" destOrd="0" presId="urn:microsoft.com/office/officeart/2005/8/layout/process1"/>
    <dgm:cxn modelId="{01BA9174-33D4-47C9-AFE2-491817F6AD33}" type="presOf" srcId="{BBE2156B-1084-42E3-8052-0F978D12543D}" destId="{D302D472-C82D-4257-951A-CA67B0FB41D7}" srcOrd="0" destOrd="0" presId="urn:microsoft.com/office/officeart/2005/8/layout/process1"/>
    <dgm:cxn modelId="{52CCE6EA-4634-4C48-858B-6A3964DBD0A1}" type="presParOf" srcId="{36427A65-AA51-42B9-9F74-2C05B3D1CD33}" destId="{AC58A5A6-B701-4BD6-AA26-8B958B91E267}" srcOrd="9" destOrd="0" presId="urn:microsoft.com/office/officeart/2005/8/layout/process1"/>
    <dgm:cxn modelId="{9F35C5DC-1F3E-44B9-8624-EA7E9A3F2608}" type="presOf" srcId="{83EAC6AC-CE4C-4301-A108-E0A7A095BB9D}" destId="{AC58A5A6-B701-4BD6-AA26-8B958B91E267}" srcOrd="0" destOrd="0" presId="urn:microsoft.com/office/officeart/2005/8/layout/process1"/>
    <dgm:cxn modelId="{A3EE04A0-22D0-4915-805E-72F82FD757C5}" type="presParOf" srcId="{AC58A5A6-B701-4BD6-AA26-8B958B91E267}" destId="{7DD738C7-CF0E-45A8-ADC9-D375C73428E3}" srcOrd="0" destOrd="9" presId="urn:microsoft.com/office/officeart/2005/8/layout/process1"/>
    <dgm:cxn modelId="{06AA4172-9E25-4CD9-9378-C6BCDBB321FB}" type="presOf" srcId="{83EAC6AC-CE4C-4301-A108-E0A7A095BB9D}" destId="{7DD738C7-CF0E-45A8-ADC9-D375C73428E3}" srcOrd="1" destOrd="0" presId="urn:microsoft.com/office/officeart/2005/8/layout/process1"/>
    <dgm:cxn modelId="{7976342C-9906-42F4-AEB5-1229A1E9F0EB}" type="presParOf" srcId="{36427A65-AA51-42B9-9F74-2C05B3D1CD33}" destId="{1505FD3C-D593-4F6C-871A-1A09BACB50B8}" srcOrd="10" destOrd="0" presId="urn:microsoft.com/office/officeart/2005/8/layout/process1"/>
    <dgm:cxn modelId="{0B549B9D-0D3C-47F4-A383-FC1D4A46E2FB}" type="presOf" srcId="{AF0C6DC8-A517-47E7-86BA-0592C5EAFCB5}" destId="{1505FD3C-D593-4F6C-871A-1A09BACB50B8}" srcOrd="0" destOrd="0" presId="urn:microsoft.com/office/officeart/2005/8/layout/process1"/>
    <dgm:cxn modelId="{5460A01E-7E9B-450E-BEF7-5F3B556839E1}" type="presParOf" srcId="{36427A65-AA51-42B9-9F74-2C05B3D1CD33}" destId="{76628A44-74F1-4DC5-9FBF-A64CDABE352A}" srcOrd="11" destOrd="0" presId="urn:microsoft.com/office/officeart/2005/8/layout/process1"/>
    <dgm:cxn modelId="{62F95E3A-60E1-4C32-B254-2AA91D90EA8F}" type="presOf" srcId="{C09A0D3F-61BA-4A9C-BBD7-8BF590DA9859}" destId="{76628A44-74F1-4DC5-9FBF-A64CDABE352A}" srcOrd="0" destOrd="0" presId="urn:microsoft.com/office/officeart/2005/8/layout/process1"/>
    <dgm:cxn modelId="{59F4A394-0F11-4638-B165-49F4DAA5F57F}" type="presParOf" srcId="{76628A44-74F1-4DC5-9FBF-A64CDABE352A}" destId="{51D247BA-9B26-41E2-B38B-6CFB1DCB8981}" srcOrd="0" destOrd="11" presId="urn:microsoft.com/office/officeart/2005/8/layout/process1"/>
    <dgm:cxn modelId="{3F48CFCD-3303-4597-BE89-B305FB332FC8}" type="presOf" srcId="{C09A0D3F-61BA-4A9C-BBD7-8BF590DA9859}" destId="{51D247BA-9B26-41E2-B38B-6CFB1DCB8981}" srcOrd="1" destOrd="0" presId="urn:microsoft.com/office/officeart/2005/8/layout/process1"/>
    <dgm:cxn modelId="{62334A7C-7BD7-486E-90F4-4A7AAFEE56C7}" type="presParOf" srcId="{36427A65-AA51-42B9-9F74-2C05B3D1CD33}" destId="{E3427C39-C962-4DBD-9AC7-D1B7D98AB159}" srcOrd="12" destOrd="0" presId="urn:microsoft.com/office/officeart/2005/8/layout/process1"/>
    <dgm:cxn modelId="{A316A08F-BA9A-48C8-8E93-5D715F1DDBBC}" type="presOf" srcId="{118F6D9C-98F2-4636-A729-29019C3522F6}" destId="{E3427C39-C962-4DBD-9AC7-D1B7D98AB159}" srcOrd="0" destOrd="0" presId="urn:microsoft.com/office/officeart/2005/8/layout/process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6B7A634-6CDD-4AA4-9FB4-A67B803BAC0A}" type="doc">
      <dgm:prSet loTypeId="urn:microsoft.com/office/officeart/2005/8/layout/process1" loCatId="process" qsTypeId="urn:microsoft.com/office/officeart/2005/8/quickstyle/simple1#2" qsCatId="simple" csTypeId="urn:microsoft.com/office/officeart/2005/8/colors/accent1_2#2" csCatId="accent1" phldr="1"/>
      <dgm:spPr/>
    </dgm:pt>
    <dgm:pt modelId="{DDA570E9-247F-4AE2-8B3A-93F1BC92F168}">
      <dgm:prSet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/>
            <a:t>开始</a:t>
          </a:r>
          <a:r>
            <a:rPr altLang="en-US"/>
            <a:t/>
          </a:r>
          <a:endParaRPr altLang="en-US"/>
        </a:p>
      </dgm:t>
    </dgm:pt>
    <dgm:pt modelId="{EB8FC41A-6A5C-4361-8C62-C140825DFD88}" cxnId="{E0F8D64E-824A-4C62-9C31-F6CE897303B0}" type="parTrans">
      <dgm:prSet/>
      <dgm:spPr/>
    </dgm:pt>
    <dgm:pt modelId="{25017CAF-8CC2-4F48-8F11-684EF3F3FE72}" cxnId="{E0F8D64E-824A-4C62-9C31-F6CE897303B0}" type="sibTrans">
      <dgm:prSet/>
      <dgm:spPr/>
    </dgm:pt>
    <dgm:pt modelId="{80868530-68B0-4C66-9D0E-30F5AB4D911B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招标（拍卖）代理</a:t>
          </a:r>
          <a:endParaRPr lang="en-US" altLang="zh-CN"/>
        </a:p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提交</a:t>
          </a:r>
          <a:endParaRPr/>
        </a:p>
      </dgm:t>
    </dgm:pt>
    <dgm:pt modelId="{ED98410F-E261-4993-89D3-E6DED2142D1D}" cxnId="{63C4FFE4-C1C5-4557-8241-BE3B2D9E5ACD}" type="parTrans">
      <dgm:prSet/>
      <dgm:spPr/>
      <dgm:t>
        <a:bodyPr/>
        <a:p>
          <a:endParaRPr lang="zh-CN" altLang="en-US"/>
        </a:p>
      </dgm:t>
    </dgm:pt>
    <dgm:pt modelId="{B165F443-C9F9-41BB-8A17-B7B55E64C92E}" cxnId="{63C4FFE4-C1C5-4557-8241-BE3B2D9E5ACD}" type="sibTrans">
      <dgm:prSet/>
      <dgm:spPr/>
      <dgm:t>
        <a:bodyPr/>
        <a:p>
          <a:endParaRPr lang="zh-CN" altLang="en-US"/>
        </a:p>
      </dgm:t>
    </dgm:pt>
    <dgm:pt modelId="{5C2540FF-8265-4B2B-B068-001B420DF9D1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产权交易科</a:t>
          </a:r>
          <a:endParaRPr lang="en-US" altLang="zh-CN"/>
        </a:p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审核</a:t>
          </a:r>
          <a:endParaRPr/>
        </a:p>
      </dgm:t>
    </dgm:pt>
    <dgm:pt modelId="{B7DDCDCF-15D1-40BA-B471-F43FE3C096D3}" cxnId="{CCB110DF-EB40-4641-9757-4125ACD15D1A}" type="parTrans">
      <dgm:prSet/>
      <dgm:spPr/>
      <dgm:t>
        <a:bodyPr/>
        <a:p>
          <a:endParaRPr lang="zh-CN" altLang="en-US"/>
        </a:p>
      </dgm:t>
    </dgm:pt>
    <dgm:pt modelId="{47C4866A-B081-47B2-A6E6-CBE2F4D8C80D}" cxnId="{CCB110DF-EB40-4641-9757-4125ACD15D1A}" type="sibTrans">
      <dgm:prSet/>
      <dgm:spPr/>
      <dgm:t>
        <a:bodyPr/>
        <a:p>
          <a:endParaRPr lang="zh-CN" altLang="en-US"/>
        </a:p>
      </dgm:t>
    </dgm:pt>
    <dgm:pt modelId="{1E4912F2-A39C-4564-A332-C9D17B898A00}">
      <dgm:prSet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/>
            <a:t>结束</a:t>
          </a:r>
          <a:r>
            <a:rPr altLang="en-US"/>
            <a:t/>
          </a:r>
          <a:endParaRPr altLang="en-US"/>
        </a:p>
      </dgm:t>
    </dgm:pt>
    <dgm:pt modelId="{6FE9C13D-3725-4280-8211-D4D8A75860A8}" cxnId="{3A44E895-2CD3-4FD4-AA25-18A11D1907C0}" type="parTrans">
      <dgm:prSet/>
      <dgm:spPr/>
    </dgm:pt>
    <dgm:pt modelId="{5E680ECE-65C0-4FFB-9A22-89BB75867AA8}" cxnId="{3A44E895-2CD3-4FD4-AA25-18A11D1907C0}" type="sibTrans">
      <dgm:prSet/>
      <dgm:spPr/>
    </dgm:pt>
    <dgm:pt modelId="{36427A65-AA51-42B9-9F74-2C05B3D1CD33}" type="pres">
      <dgm:prSet presAssocID="{06B7A634-6CDD-4AA4-9FB4-A67B803BAC0A}" presName="Name0" presStyleCnt="0">
        <dgm:presLayoutVars>
          <dgm:dir/>
          <dgm:resizeHandles val="exact"/>
        </dgm:presLayoutVars>
      </dgm:prSet>
      <dgm:spPr/>
    </dgm:pt>
    <dgm:pt modelId="{1594EE55-9231-4E2E-94F5-53F3BBB53911}" type="pres">
      <dgm:prSet presAssocID="{DDA570E9-247F-4AE2-8B3A-93F1BC92F168}" presName="node" presStyleLbl="node1" presStyleIdx="0" presStyleCnt="4">
        <dgm:presLayoutVars>
          <dgm:bulletEnabled val="1"/>
        </dgm:presLayoutVars>
      </dgm:prSet>
      <dgm:spPr/>
    </dgm:pt>
    <dgm:pt modelId="{954E7503-7A05-4BB5-BEF5-2A4E8AF71B2E}" type="pres">
      <dgm:prSet presAssocID="{25017CAF-8CC2-4F48-8F11-684EF3F3FE72}" presName="sibTrans" presStyleLbl="sibTrans2D1" presStyleIdx="0" presStyleCnt="3"/>
      <dgm:spPr/>
    </dgm:pt>
    <dgm:pt modelId="{BB1CAE01-EEF2-4828-841E-AD8ECC618B86}" type="pres">
      <dgm:prSet presAssocID="{25017CAF-8CC2-4F48-8F11-684EF3F3FE72}" presName="connectorText" presStyleCnt="0"/>
      <dgm:spPr/>
    </dgm:pt>
    <dgm:pt modelId="{DDDFE88B-DD17-45CF-BF56-11BFC6996078}" type="pres">
      <dgm:prSet presAssocID="{80868530-68B0-4C66-9D0E-30F5AB4D911B}" presName="node" presStyleLbl="node1" presStyleIdx="1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2F37182B-BBA0-4E24-A15F-2FFFCC36D37C}" type="pres">
      <dgm:prSet presAssocID="{B165F443-C9F9-41BB-8A17-B7B55E64C92E}" presName="sibTrans" presStyleLbl="sibTrans2D1" presStyleIdx="1" presStyleCnt="3"/>
      <dgm:spPr/>
      <dgm:t>
        <a:bodyPr/>
        <a:p>
          <a:endParaRPr lang="zh-CN" altLang="en-US"/>
        </a:p>
      </dgm:t>
    </dgm:pt>
    <dgm:pt modelId="{C37DB906-CEFA-46EF-8814-1CED6F83AD1B}" type="pres">
      <dgm:prSet presAssocID="{B165F443-C9F9-41BB-8A17-B7B55E64C92E}" presName="connectorText" presStyleCnt="0"/>
      <dgm:spPr/>
      <dgm:t>
        <a:bodyPr/>
        <a:p>
          <a:endParaRPr lang="zh-CN" altLang="en-US"/>
        </a:p>
      </dgm:t>
    </dgm:pt>
    <dgm:pt modelId="{CB04FC47-A4E6-442A-849B-74EEAA791A03}" type="pres">
      <dgm:prSet presAssocID="{5C2540FF-8265-4B2B-B068-001B420DF9D1}" presName="node" presStyleLbl="node1" presStyleIdx="2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FE5B9B5C-B7FE-4AAA-9263-0A241F31E0CA}" type="pres">
      <dgm:prSet presAssocID="{47C4866A-B081-47B2-A6E6-CBE2F4D8C80D}" presName="sibTrans" presStyleLbl="sibTrans2D1" presStyleIdx="2" presStyleCnt="3"/>
      <dgm:spPr/>
    </dgm:pt>
    <dgm:pt modelId="{3883340F-D763-4ACC-AC52-D82E2E4DDD7C}" type="pres">
      <dgm:prSet presAssocID="{47C4866A-B081-47B2-A6E6-CBE2F4D8C80D}" presName="connectorText" presStyleCnt="0"/>
      <dgm:spPr/>
    </dgm:pt>
    <dgm:pt modelId="{F5E78216-83DF-4FE9-85BC-E6EB3E2AB3CA}" type="pres">
      <dgm:prSet presAssocID="{1E4912F2-A39C-4564-A332-C9D17B898A00}" presName="node" presStyleLbl="node1" presStyleIdx="3" presStyleCnt="4">
        <dgm:presLayoutVars>
          <dgm:bulletEnabled val="1"/>
        </dgm:presLayoutVars>
      </dgm:prSet>
      <dgm:spPr/>
    </dgm:pt>
  </dgm:ptLst>
  <dgm:cxnLst>
    <dgm:cxn modelId="{E0F8D64E-824A-4C62-9C31-F6CE897303B0}" srcId="{06B7A634-6CDD-4AA4-9FB4-A67B803BAC0A}" destId="{DDA570E9-247F-4AE2-8B3A-93F1BC92F168}" srcOrd="0" destOrd="0" parTransId="{EB8FC41A-6A5C-4361-8C62-C140825DFD88}" sibTransId="{25017CAF-8CC2-4F48-8F11-684EF3F3FE72}"/>
    <dgm:cxn modelId="{63C4FFE4-C1C5-4557-8241-BE3B2D9E5ACD}" srcId="{06B7A634-6CDD-4AA4-9FB4-A67B803BAC0A}" destId="{80868530-68B0-4C66-9D0E-30F5AB4D911B}" srcOrd="1" destOrd="0" parTransId="{ED98410F-E261-4993-89D3-E6DED2142D1D}" sibTransId="{B165F443-C9F9-41BB-8A17-B7B55E64C92E}"/>
    <dgm:cxn modelId="{CCB110DF-EB40-4641-9757-4125ACD15D1A}" srcId="{06B7A634-6CDD-4AA4-9FB4-A67B803BAC0A}" destId="{5C2540FF-8265-4B2B-B068-001B420DF9D1}" srcOrd="2" destOrd="0" parTransId="{B7DDCDCF-15D1-40BA-B471-F43FE3C096D3}" sibTransId="{47C4866A-B081-47B2-A6E6-CBE2F4D8C80D}"/>
    <dgm:cxn modelId="{3A44E895-2CD3-4FD4-AA25-18A11D1907C0}" srcId="{06B7A634-6CDD-4AA4-9FB4-A67B803BAC0A}" destId="{1E4912F2-A39C-4564-A332-C9D17B898A00}" srcOrd="3" destOrd="0" parTransId="{6FE9C13D-3725-4280-8211-D4D8A75860A8}" sibTransId="{5E680ECE-65C0-4FFB-9A22-89BB75867AA8}"/>
    <dgm:cxn modelId="{594024FC-9713-471B-9550-65B1BF666CA1}" type="presOf" srcId="{06B7A634-6CDD-4AA4-9FB4-A67B803BAC0A}" destId="{36427A65-AA51-42B9-9F74-2C05B3D1CD33}" srcOrd="0" destOrd="0" presId="urn:microsoft.com/office/officeart/2005/8/layout/process1"/>
    <dgm:cxn modelId="{1158F977-C166-43AA-88FC-8C15F492A360}" type="presParOf" srcId="{36427A65-AA51-42B9-9F74-2C05B3D1CD33}" destId="{1594EE55-9231-4E2E-94F5-53F3BBB53911}" srcOrd="0" destOrd="0" presId="urn:microsoft.com/office/officeart/2005/8/layout/process1"/>
    <dgm:cxn modelId="{EEBE8FE8-E30B-4934-84A0-45A91AA62C97}" type="presOf" srcId="{DDA570E9-247F-4AE2-8B3A-93F1BC92F168}" destId="{1594EE55-9231-4E2E-94F5-53F3BBB53911}" srcOrd="0" destOrd="0" presId="urn:microsoft.com/office/officeart/2005/8/layout/process1"/>
    <dgm:cxn modelId="{AAC77CBB-EF5F-4F34-A1F3-BE2C9EE830A7}" type="presParOf" srcId="{36427A65-AA51-42B9-9F74-2C05B3D1CD33}" destId="{954E7503-7A05-4BB5-BEF5-2A4E8AF71B2E}" srcOrd="1" destOrd="0" presId="urn:microsoft.com/office/officeart/2005/8/layout/process1"/>
    <dgm:cxn modelId="{8FEC3FF0-4F0D-4D7C-9A4D-23F69DAC943E}" type="presOf" srcId="{25017CAF-8CC2-4F48-8F11-684EF3F3FE72}" destId="{954E7503-7A05-4BB5-BEF5-2A4E8AF71B2E}" srcOrd="0" destOrd="0" presId="urn:microsoft.com/office/officeart/2005/8/layout/process1"/>
    <dgm:cxn modelId="{392A52F0-5803-40B5-B17D-12CED6A21197}" type="presParOf" srcId="{954E7503-7A05-4BB5-BEF5-2A4E8AF71B2E}" destId="{BB1CAE01-EEF2-4828-841E-AD8ECC618B86}" srcOrd="0" destOrd="1" presId="urn:microsoft.com/office/officeart/2005/8/layout/process1"/>
    <dgm:cxn modelId="{E6CAB06B-AF2F-42CA-9CE0-44AA0CBB0910}" type="presOf" srcId="{25017CAF-8CC2-4F48-8F11-684EF3F3FE72}" destId="{BB1CAE01-EEF2-4828-841E-AD8ECC618B86}" srcOrd="1" destOrd="0" presId="urn:microsoft.com/office/officeart/2005/8/layout/process1"/>
    <dgm:cxn modelId="{7503661E-9AD2-4362-B252-30CCAE770D9C}" type="presParOf" srcId="{36427A65-AA51-42B9-9F74-2C05B3D1CD33}" destId="{DDDFE88B-DD17-45CF-BF56-11BFC6996078}" srcOrd="2" destOrd="0" presId="urn:microsoft.com/office/officeart/2005/8/layout/process1"/>
    <dgm:cxn modelId="{5E40796C-CB06-4A58-904E-4B564691EEF9}" type="presOf" srcId="{80868530-68B0-4C66-9D0E-30F5AB4D911B}" destId="{DDDFE88B-DD17-45CF-BF56-11BFC6996078}" srcOrd="0" destOrd="0" presId="urn:microsoft.com/office/officeart/2005/8/layout/process1"/>
    <dgm:cxn modelId="{448854EA-32E9-4341-9BB3-39DCCAEDCB6C}" type="presParOf" srcId="{36427A65-AA51-42B9-9F74-2C05B3D1CD33}" destId="{2F37182B-BBA0-4E24-A15F-2FFFCC36D37C}" srcOrd="3" destOrd="0" presId="urn:microsoft.com/office/officeart/2005/8/layout/process1"/>
    <dgm:cxn modelId="{5322A780-FBF3-4D88-A3B0-99DB9D5819FB}" type="presOf" srcId="{B165F443-C9F9-41BB-8A17-B7B55E64C92E}" destId="{2F37182B-BBA0-4E24-A15F-2FFFCC36D37C}" srcOrd="0" destOrd="0" presId="urn:microsoft.com/office/officeart/2005/8/layout/process1"/>
    <dgm:cxn modelId="{DDDF8F15-F8B2-4AD2-8685-986AEC873BA5}" type="presParOf" srcId="{2F37182B-BBA0-4E24-A15F-2FFFCC36D37C}" destId="{C37DB906-CEFA-46EF-8814-1CED6F83AD1B}" srcOrd="0" destOrd="3" presId="urn:microsoft.com/office/officeart/2005/8/layout/process1"/>
    <dgm:cxn modelId="{811B3865-12E6-4976-B7F9-2063C5D801F2}" type="presOf" srcId="{B165F443-C9F9-41BB-8A17-B7B55E64C92E}" destId="{C37DB906-CEFA-46EF-8814-1CED6F83AD1B}" srcOrd="1" destOrd="0" presId="urn:microsoft.com/office/officeart/2005/8/layout/process1"/>
    <dgm:cxn modelId="{05977EF1-9547-42E8-9AB3-A3270D6C1786}" type="presParOf" srcId="{36427A65-AA51-42B9-9F74-2C05B3D1CD33}" destId="{CB04FC47-A4E6-442A-849B-74EEAA791A03}" srcOrd="4" destOrd="0" presId="urn:microsoft.com/office/officeart/2005/8/layout/process1"/>
    <dgm:cxn modelId="{9C110A5A-5743-424F-B439-F9823744649B}" type="presOf" srcId="{5C2540FF-8265-4B2B-B068-001B420DF9D1}" destId="{CB04FC47-A4E6-442A-849B-74EEAA791A03}" srcOrd="0" destOrd="0" presId="urn:microsoft.com/office/officeart/2005/8/layout/process1"/>
    <dgm:cxn modelId="{979E3A5A-9E87-4370-8A87-6685C5945E5B}" type="presParOf" srcId="{36427A65-AA51-42B9-9F74-2C05B3D1CD33}" destId="{FE5B9B5C-B7FE-4AAA-9263-0A241F31E0CA}" srcOrd="5" destOrd="0" presId="urn:microsoft.com/office/officeart/2005/8/layout/process1"/>
    <dgm:cxn modelId="{5F20C0B6-CEB6-49F1-952D-070EEB38FA45}" type="presOf" srcId="{47C4866A-B081-47B2-A6E6-CBE2F4D8C80D}" destId="{FE5B9B5C-B7FE-4AAA-9263-0A241F31E0CA}" srcOrd="0" destOrd="0" presId="urn:microsoft.com/office/officeart/2005/8/layout/process1"/>
    <dgm:cxn modelId="{5D1041F1-7A07-4331-B6C2-871DD0715DAB}" type="presParOf" srcId="{FE5B9B5C-B7FE-4AAA-9263-0A241F31E0CA}" destId="{3883340F-D763-4ACC-AC52-D82E2E4DDD7C}" srcOrd="0" destOrd="5" presId="urn:microsoft.com/office/officeart/2005/8/layout/process1"/>
    <dgm:cxn modelId="{C80FAAB0-4214-4D6C-8DED-6B7B87365771}" type="presOf" srcId="{47C4866A-B081-47B2-A6E6-CBE2F4D8C80D}" destId="{3883340F-D763-4ACC-AC52-D82E2E4DDD7C}" srcOrd="1" destOrd="0" presId="urn:microsoft.com/office/officeart/2005/8/layout/process1"/>
    <dgm:cxn modelId="{72FB1998-22A6-4392-95BD-9E73571B559B}" type="presParOf" srcId="{36427A65-AA51-42B9-9F74-2C05B3D1CD33}" destId="{F5E78216-83DF-4FE9-85BC-E6EB3E2AB3CA}" srcOrd="6" destOrd="0" presId="urn:microsoft.com/office/officeart/2005/8/layout/process1"/>
    <dgm:cxn modelId="{C811D520-D1E2-4F02-BC08-7D51AE3C27ED}" type="presOf" srcId="{1E4912F2-A39C-4564-A332-C9D17B898A00}" destId="{F5E78216-83DF-4FE9-85BC-E6EB3E2AB3CA}" srcOrd="0" destOrd="0" presId="urn:microsoft.com/office/officeart/2005/8/layout/process1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6B7A634-6CDD-4AA4-9FB4-A67B803BAC0A}" type="doc">
      <dgm:prSet loTypeId="process" loCatId="process" qsTypeId="urn:microsoft.com/office/officeart/2005/8/quickstyle/simple1#3" qsCatId="simple" csTypeId="urn:microsoft.com/office/officeart/2005/8/colors/accent1_2#3" csCatId="accent1" phldr="1"/>
      <dgm:spPr/>
    </dgm:pt>
    <dgm:pt modelId="{7DCA1EBE-6828-4B72-B41E-9124D4883C0B}">
      <dgm:prSet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/>
            <a:t>开始</a:t>
          </a:r>
          <a:r>
            <a:rPr altLang="en-US"/>
            <a:t/>
          </a:r>
          <a:endParaRPr altLang="en-US"/>
        </a:p>
      </dgm:t>
    </dgm:pt>
    <dgm:pt modelId="{A6382ABC-1572-4C83-882C-F0092539C804}" cxnId="{791C09CF-7ABA-447B-98DD-BC1C5C36FE2B}" type="parTrans">
      <dgm:prSet/>
      <dgm:spPr/>
    </dgm:pt>
    <dgm:pt modelId="{5759D1A7-1A81-4126-9632-E6C0F6A33A93}" cxnId="{791C09CF-7ABA-447B-98DD-BC1C5C36FE2B}" type="sibTrans">
      <dgm:prSet/>
      <dgm:spPr/>
    </dgm:pt>
    <dgm:pt modelId="{80868530-68B0-4C66-9D0E-30F5AB4D911B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招标（拍卖）代理</a:t>
          </a:r>
          <a:endParaRPr lang="en-US" altLang="zh-CN"/>
        </a:p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提交</a:t>
          </a:r>
          <a:endParaRPr/>
        </a:p>
      </dgm:t>
    </dgm:pt>
    <dgm:pt modelId="{ED98410F-E261-4993-89D3-E6DED2142D1D}" cxnId="{AAEFFE7E-5D18-4199-AC04-435264161E28}" type="parTrans">
      <dgm:prSet/>
      <dgm:spPr/>
      <dgm:t>
        <a:bodyPr/>
        <a:p>
          <a:endParaRPr lang="zh-CN" altLang="en-US"/>
        </a:p>
      </dgm:t>
    </dgm:pt>
    <dgm:pt modelId="{B165F443-C9F9-41BB-8A17-B7B55E64C92E}" cxnId="{AAEFFE7E-5D18-4199-AC04-435264161E28}" type="sibTrans">
      <dgm:prSet/>
      <dgm:spPr/>
      <dgm:t>
        <a:bodyPr/>
        <a:p>
          <a:endParaRPr lang="zh-CN" altLang="en-US"/>
        </a:p>
      </dgm:t>
    </dgm:pt>
    <dgm:pt modelId="{5C2540FF-8265-4B2B-B068-001B420DF9D1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市场服务科</a:t>
          </a:r>
          <a:endParaRPr lang="en-US" altLang="zh-CN"/>
        </a:p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审核</a:t>
          </a:r>
          <a:endParaRPr/>
        </a:p>
      </dgm:t>
    </dgm:pt>
    <dgm:pt modelId="{B7DDCDCF-15D1-40BA-B471-F43FE3C096D3}" cxnId="{57E5C103-059E-4C11-BFEA-CB397FBEA931}" type="parTrans">
      <dgm:prSet/>
      <dgm:spPr/>
      <dgm:t>
        <a:bodyPr/>
        <a:p>
          <a:endParaRPr lang="zh-CN" altLang="en-US"/>
        </a:p>
      </dgm:t>
    </dgm:pt>
    <dgm:pt modelId="{47C4866A-B081-47B2-A6E6-CBE2F4D8C80D}" cxnId="{57E5C103-059E-4C11-BFEA-CB397FBEA931}" type="sibTrans">
      <dgm:prSet/>
      <dgm:spPr/>
      <dgm:t>
        <a:bodyPr/>
        <a:p>
          <a:endParaRPr lang="zh-CN" altLang="en-US"/>
        </a:p>
      </dgm:t>
    </dgm:pt>
    <dgm:pt modelId="{3D7A7030-3B48-407D-ACD4-0CB722069DF4}">
      <dgm:prSet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/>
            <a:t>结束</a:t>
          </a:r>
          <a:r>
            <a:rPr altLang="en-US"/>
            <a:t/>
          </a:r>
          <a:endParaRPr altLang="en-US"/>
        </a:p>
      </dgm:t>
    </dgm:pt>
    <dgm:pt modelId="{FD86559B-7570-4B9A-86B6-7ADC06DE93A3}" cxnId="{ADA7A199-E05C-430A-8603-527AB9DA394E}" type="parTrans">
      <dgm:prSet/>
      <dgm:spPr/>
    </dgm:pt>
    <dgm:pt modelId="{839E8DFE-B25E-480C-9B5C-1F8EC644741E}" cxnId="{ADA7A199-E05C-430A-8603-527AB9DA394E}" type="sibTrans">
      <dgm:prSet/>
      <dgm:spPr/>
    </dgm:pt>
    <dgm:pt modelId="{36427A65-AA51-42B9-9F74-2C05B3D1CD33}" type="pres">
      <dgm:prSet presAssocID="{06B7A634-6CDD-4AA4-9FB4-A67B803BAC0A}" presName="Name0" presStyleCnt="0">
        <dgm:presLayoutVars>
          <dgm:dir/>
          <dgm:resizeHandles val="exact"/>
        </dgm:presLayoutVars>
      </dgm:prSet>
      <dgm:spPr/>
    </dgm:pt>
    <dgm:pt modelId="{2093B6A2-4203-4FFB-8B12-BF83CA010EE1}" type="pres">
      <dgm:prSet presAssocID="{7DCA1EBE-6828-4B72-B41E-9124D4883C0B}" presName="node" presStyleLbl="node1" presStyleIdx="0" presStyleCnt="4">
        <dgm:presLayoutVars>
          <dgm:bulletEnabled val="1"/>
        </dgm:presLayoutVars>
      </dgm:prSet>
      <dgm:spPr/>
    </dgm:pt>
    <dgm:pt modelId="{27A8B85A-0EB2-469F-9A57-363048375565}" type="pres">
      <dgm:prSet presAssocID="{5759D1A7-1A81-4126-9632-E6C0F6A33A93}" presName="sibTrans" presStyleLbl="sibTrans2D1" presStyleIdx="0" presStyleCnt="3"/>
      <dgm:spPr/>
    </dgm:pt>
    <dgm:pt modelId="{0791D927-9C81-4B5D-94FC-5C9E86E17578}" type="pres">
      <dgm:prSet presAssocID="{5759D1A7-1A81-4126-9632-E6C0F6A33A93}" presName="connectorText" presStyleCnt="0"/>
      <dgm:spPr/>
    </dgm:pt>
    <dgm:pt modelId="{DDDFE88B-DD17-45CF-BF56-11BFC6996078}" type="pres">
      <dgm:prSet presAssocID="{80868530-68B0-4C66-9D0E-30F5AB4D911B}" presName="node" presStyleLbl="node1" presStyleIdx="1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2F37182B-BBA0-4E24-A15F-2FFFCC36D37C}" type="pres">
      <dgm:prSet presAssocID="{B165F443-C9F9-41BB-8A17-B7B55E64C92E}" presName="sibTrans" presStyleLbl="sibTrans2D1" presStyleIdx="1" presStyleCnt="3"/>
      <dgm:spPr/>
      <dgm:t>
        <a:bodyPr/>
        <a:p>
          <a:endParaRPr lang="zh-CN" altLang="en-US"/>
        </a:p>
      </dgm:t>
    </dgm:pt>
    <dgm:pt modelId="{C37DB906-CEFA-46EF-8814-1CED6F83AD1B}" type="pres">
      <dgm:prSet presAssocID="{B165F443-C9F9-41BB-8A17-B7B55E64C92E}" presName="connectorText" presStyleCnt="0"/>
      <dgm:spPr/>
      <dgm:t>
        <a:bodyPr/>
        <a:p>
          <a:endParaRPr lang="zh-CN" altLang="en-US"/>
        </a:p>
      </dgm:t>
    </dgm:pt>
    <dgm:pt modelId="{CB04FC47-A4E6-442A-849B-74EEAA791A03}" type="pres">
      <dgm:prSet presAssocID="{5C2540FF-8265-4B2B-B068-001B420DF9D1}" presName="node" presStyleLbl="node1" presStyleIdx="2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A3B6B852-0016-484F-A0E1-06B082E4FEA5}" type="pres">
      <dgm:prSet presAssocID="{47C4866A-B081-47B2-A6E6-CBE2F4D8C80D}" presName="sibTrans" presStyleLbl="sibTrans2D1" presStyleIdx="2" presStyleCnt="3"/>
      <dgm:spPr/>
    </dgm:pt>
    <dgm:pt modelId="{CAD6B6FA-91A0-400F-8A01-614DBCBCB5EC}" type="pres">
      <dgm:prSet presAssocID="{47C4866A-B081-47B2-A6E6-CBE2F4D8C80D}" presName="connectorText" presStyleCnt="0"/>
      <dgm:spPr/>
    </dgm:pt>
    <dgm:pt modelId="{0C33062D-5FB9-4FA7-8721-514B3BFA7F54}" type="pres">
      <dgm:prSet presAssocID="{3D7A7030-3B48-407D-ACD4-0CB722069DF4}" presName="node" presStyleLbl="node1" presStyleIdx="3" presStyleCnt="4">
        <dgm:presLayoutVars>
          <dgm:bulletEnabled val="1"/>
        </dgm:presLayoutVars>
      </dgm:prSet>
      <dgm:spPr/>
    </dgm:pt>
  </dgm:ptLst>
  <dgm:cxnLst>
    <dgm:cxn modelId="{791C09CF-7ABA-447B-98DD-BC1C5C36FE2B}" srcId="{06B7A634-6CDD-4AA4-9FB4-A67B803BAC0A}" destId="{7DCA1EBE-6828-4B72-B41E-9124D4883C0B}" srcOrd="0" destOrd="0" parTransId="{A6382ABC-1572-4C83-882C-F0092539C804}" sibTransId="{5759D1A7-1A81-4126-9632-E6C0F6A33A93}"/>
    <dgm:cxn modelId="{AAEFFE7E-5D18-4199-AC04-435264161E28}" srcId="{06B7A634-6CDD-4AA4-9FB4-A67B803BAC0A}" destId="{80868530-68B0-4C66-9D0E-30F5AB4D911B}" srcOrd="1" destOrd="0" parTransId="{ED98410F-E261-4993-89D3-E6DED2142D1D}" sibTransId="{B165F443-C9F9-41BB-8A17-B7B55E64C92E}"/>
    <dgm:cxn modelId="{57E5C103-059E-4C11-BFEA-CB397FBEA931}" srcId="{06B7A634-6CDD-4AA4-9FB4-A67B803BAC0A}" destId="{5C2540FF-8265-4B2B-B068-001B420DF9D1}" srcOrd="2" destOrd="0" parTransId="{B7DDCDCF-15D1-40BA-B471-F43FE3C096D3}" sibTransId="{47C4866A-B081-47B2-A6E6-CBE2F4D8C80D}"/>
    <dgm:cxn modelId="{ADA7A199-E05C-430A-8603-527AB9DA394E}" srcId="{06B7A634-6CDD-4AA4-9FB4-A67B803BAC0A}" destId="{3D7A7030-3B48-407D-ACD4-0CB722069DF4}" srcOrd="3" destOrd="0" parTransId="{FD86559B-7570-4B9A-86B6-7ADC06DE93A3}" sibTransId="{839E8DFE-B25E-480C-9B5C-1F8EC644741E}"/>
    <dgm:cxn modelId="{BF813E03-9399-46A8-BAC1-DC677A4FA50D}" type="presOf" srcId="{06B7A634-6CDD-4AA4-9FB4-A67B803BAC0A}" destId="{36427A65-AA51-42B9-9F74-2C05B3D1CD33}" srcOrd="0" destOrd="0" presId="urn:microsoft.com/office/officeart/2005/8/layout/process1"/>
    <dgm:cxn modelId="{85DD14AA-5645-4B1A-A808-9757DAA7ED0A}" type="presParOf" srcId="{36427A65-AA51-42B9-9F74-2C05B3D1CD33}" destId="{2093B6A2-4203-4FFB-8B12-BF83CA010EE1}" srcOrd="0" destOrd="0" presId="urn:microsoft.com/office/officeart/2005/8/layout/process1"/>
    <dgm:cxn modelId="{46F6637C-3F91-4ECF-A598-D6F05FE80D69}" type="presOf" srcId="{7DCA1EBE-6828-4B72-B41E-9124D4883C0B}" destId="{2093B6A2-4203-4FFB-8B12-BF83CA010EE1}" srcOrd="0" destOrd="0" presId="urn:microsoft.com/office/officeart/2005/8/layout/process1"/>
    <dgm:cxn modelId="{2A167165-9407-4320-B8FD-55BDAFE10D67}" type="presParOf" srcId="{36427A65-AA51-42B9-9F74-2C05B3D1CD33}" destId="{27A8B85A-0EB2-469F-9A57-363048375565}" srcOrd="1" destOrd="0" presId="urn:microsoft.com/office/officeart/2005/8/layout/process1"/>
    <dgm:cxn modelId="{16C77482-72D8-40EC-939F-C48C9C31EB4C}" type="presOf" srcId="{5759D1A7-1A81-4126-9632-E6C0F6A33A93}" destId="{27A8B85A-0EB2-469F-9A57-363048375565}" srcOrd="0" destOrd="0" presId="urn:microsoft.com/office/officeart/2005/8/layout/process1"/>
    <dgm:cxn modelId="{4B689DFB-2156-4504-99F6-54D14B2FE55F}" type="presParOf" srcId="{27A8B85A-0EB2-469F-9A57-363048375565}" destId="{0791D927-9C81-4B5D-94FC-5C9E86E17578}" srcOrd="0" destOrd="1" presId="urn:microsoft.com/office/officeart/2005/8/layout/process1"/>
    <dgm:cxn modelId="{ACC5D06A-980C-4A9F-B5AC-D4905BFFAC65}" type="presOf" srcId="{5759D1A7-1A81-4126-9632-E6C0F6A33A93}" destId="{0791D927-9C81-4B5D-94FC-5C9E86E17578}" srcOrd="1" destOrd="0" presId="urn:microsoft.com/office/officeart/2005/8/layout/process1"/>
    <dgm:cxn modelId="{10BB6A12-1987-4EF4-BC4A-A341D46096C9}" type="presParOf" srcId="{36427A65-AA51-42B9-9F74-2C05B3D1CD33}" destId="{DDDFE88B-DD17-45CF-BF56-11BFC6996078}" srcOrd="2" destOrd="0" presId="urn:microsoft.com/office/officeart/2005/8/layout/process1"/>
    <dgm:cxn modelId="{60DF78E8-57BB-4F4A-8F5A-061ED579CE79}" type="presOf" srcId="{80868530-68B0-4C66-9D0E-30F5AB4D911B}" destId="{DDDFE88B-DD17-45CF-BF56-11BFC6996078}" srcOrd="0" destOrd="0" presId="urn:microsoft.com/office/officeart/2005/8/layout/process1"/>
    <dgm:cxn modelId="{F49618C8-822E-4170-B1D6-EF1A4FD4BC76}" type="presParOf" srcId="{36427A65-AA51-42B9-9F74-2C05B3D1CD33}" destId="{2F37182B-BBA0-4E24-A15F-2FFFCC36D37C}" srcOrd="3" destOrd="0" presId="urn:microsoft.com/office/officeart/2005/8/layout/process1"/>
    <dgm:cxn modelId="{6790DEFE-0FEF-46A9-9B78-305B39E8EAB1}" type="presOf" srcId="{B165F443-C9F9-41BB-8A17-B7B55E64C92E}" destId="{2F37182B-BBA0-4E24-A15F-2FFFCC36D37C}" srcOrd="0" destOrd="0" presId="urn:microsoft.com/office/officeart/2005/8/layout/process1"/>
    <dgm:cxn modelId="{22564C0C-9967-41E3-9857-CBCC57B9DBEA}" type="presParOf" srcId="{2F37182B-BBA0-4E24-A15F-2FFFCC36D37C}" destId="{C37DB906-CEFA-46EF-8814-1CED6F83AD1B}" srcOrd="0" destOrd="3" presId="urn:microsoft.com/office/officeart/2005/8/layout/process1"/>
    <dgm:cxn modelId="{EC1C3B04-B67A-414B-8020-C3584B415525}" type="presOf" srcId="{B165F443-C9F9-41BB-8A17-B7B55E64C92E}" destId="{C37DB906-CEFA-46EF-8814-1CED6F83AD1B}" srcOrd="1" destOrd="0" presId="urn:microsoft.com/office/officeart/2005/8/layout/process1"/>
    <dgm:cxn modelId="{DC6474AA-DB72-448F-BF65-8E7999A040DC}" type="presParOf" srcId="{36427A65-AA51-42B9-9F74-2C05B3D1CD33}" destId="{CB04FC47-A4E6-442A-849B-74EEAA791A03}" srcOrd="4" destOrd="0" presId="urn:microsoft.com/office/officeart/2005/8/layout/process1"/>
    <dgm:cxn modelId="{110F478C-C0F5-467C-9443-B3DA14C7E7A9}" type="presOf" srcId="{5C2540FF-8265-4B2B-B068-001B420DF9D1}" destId="{CB04FC47-A4E6-442A-849B-74EEAA791A03}" srcOrd="0" destOrd="0" presId="urn:microsoft.com/office/officeart/2005/8/layout/process1"/>
    <dgm:cxn modelId="{02173628-7F8A-49B6-BDED-D5F4D5584892}" type="presParOf" srcId="{36427A65-AA51-42B9-9F74-2C05B3D1CD33}" destId="{A3B6B852-0016-484F-A0E1-06B082E4FEA5}" srcOrd="5" destOrd="0" presId="urn:microsoft.com/office/officeart/2005/8/layout/process1"/>
    <dgm:cxn modelId="{C391A351-FAC7-42C2-99BC-81A7D0124BD9}" type="presOf" srcId="{47C4866A-B081-47B2-A6E6-CBE2F4D8C80D}" destId="{A3B6B852-0016-484F-A0E1-06B082E4FEA5}" srcOrd="0" destOrd="0" presId="urn:microsoft.com/office/officeart/2005/8/layout/process1"/>
    <dgm:cxn modelId="{40E159F5-2B01-4E45-A793-92C2678539EC}" type="presParOf" srcId="{A3B6B852-0016-484F-A0E1-06B082E4FEA5}" destId="{CAD6B6FA-91A0-400F-8A01-614DBCBCB5EC}" srcOrd="0" destOrd="5" presId="urn:microsoft.com/office/officeart/2005/8/layout/process1"/>
    <dgm:cxn modelId="{0DDDD40C-AE94-44CC-9CF4-2D347EE3B56E}" type="presOf" srcId="{47C4866A-B081-47B2-A6E6-CBE2F4D8C80D}" destId="{CAD6B6FA-91A0-400F-8A01-614DBCBCB5EC}" srcOrd="1" destOrd="0" presId="urn:microsoft.com/office/officeart/2005/8/layout/process1"/>
    <dgm:cxn modelId="{F74FDA35-3618-43FE-96B7-F02D49989074}" type="presParOf" srcId="{36427A65-AA51-42B9-9F74-2C05B3D1CD33}" destId="{0C33062D-5FB9-4FA7-8721-514B3BFA7F54}" srcOrd="6" destOrd="0" presId="urn:microsoft.com/office/officeart/2005/8/layout/process1"/>
    <dgm:cxn modelId="{071397D6-C953-42C1-916A-1B3FD0888984}" type="presOf" srcId="{3D7A7030-3B48-407D-ACD4-0CB722069DF4}" destId="{0C33062D-5FB9-4FA7-8721-514B3BFA7F54}" srcOrd="0" destOrd="0" presId="urn:microsoft.com/office/officeart/2005/8/layout/process1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6B7A634-6CDD-4AA4-9FB4-A67B803BAC0A}" type="doc">
      <dgm:prSet loTypeId="urn:microsoft.com/office/officeart/2005/8/layout/process1" loCatId="process" qsTypeId="urn:microsoft.com/office/officeart/2005/8/quickstyle/simple1#1" qsCatId="simple" csTypeId="urn:microsoft.com/office/officeart/2005/8/colors/accent1_2#1" csCatId="accent1" phldr="1"/>
      <dgm:spPr/>
    </dgm:pt>
    <dgm:pt modelId="{80868530-68B0-4C66-9D0E-30F5AB4D911B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/>
            <a:t>开始</a:t>
          </a:r>
          <a:r>
            <a:rPr/>
            <a:t/>
          </a:r>
          <a:endParaRPr/>
        </a:p>
      </dgm:t>
    </dgm:pt>
    <dgm:pt modelId="{ED98410F-E261-4993-89D3-E6DED2142D1D}" cxnId="{A21F010E-2CDF-4395-BE53-511C2B687B05}" type="parTrans">
      <dgm:prSet/>
      <dgm:spPr/>
      <dgm:t>
        <a:bodyPr/>
        <a:p>
          <a:endParaRPr lang="zh-CN" altLang="en-US"/>
        </a:p>
      </dgm:t>
    </dgm:pt>
    <dgm:pt modelId="{B165F443-C9F9-41BB-8A17-B7B55E64C92E}" cxnId="{A21F010E-2CDF-4395-BE53-511C2B687B05}" type="sibTrans">
      <dgm:prSet/>
      <dgm:spPr/>
      <dgm:t>
        <a:bodyPr/>
        <a:p>
          <a:endParaRPr lang="zh-CN" altLang="en-US"/>
        </a:p>
      </dgm:t>
    </dgm:pt>
    <dgm:pt modelId="{5C2540FF-8265-4B2B-B068-001B420DF9D1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招标（拍卖）代理提交</a:t>
          </a:r>
          <a:r>
            <a:rPr/>
            <a:t/>
          </a:r>
          <a:endParaRPr/>
        </a:p>
      </dgm:t>
    </dgm:pt>
    <dgm:pt modelId="{B7DDCDCF-15D1-40BA-B471-F43FE3C096D3}" cxnId="{12BDC26F-00AF-4DB4-9215-57AABD31120D}" type="parTrans">
      <dgm:prSet/>
      <dgm:spPr/>
      <dgm:t>
        <a:bodyPr/>
        <a:p>
          <a:endParaRPr lang="zh-CN" altLang="en-US"/>
        </a:p>
      </dgm:t>
    </dgm:pt>
    <dgm:pt modelId="{47C4866A-B081-47B2-A6E6-CBE2F4D8C80D}" cxnId="{12BDC26F-00AF-4DB4-9215-57AABD31120D}" type="sibTrans">
      <dgm:prSet/>
      <dgm:spPr/>
      <dgm:t>
        <a:bodyPr/>
        <a:p>
          <a:endParaRPr lang="zh-CN" altLang="en-US"/>
        </a:p>
      </dgm:t>
    </dgm:pt>
    <dgm:pt modelId="{FE94A5BE-9A0F-41C1-81E9-9C9F9565633A}">
      <dgm:prSet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/>
            <a:t>结束</a:t>
          </a:r>
          <a:r>
            <a:rPr altLang="en-US"/>
            <a:t/>
          </a:r>
          <a:endParaRPr altLang="en-US"/>
        </a:p>
      </dgm:t>
    </dgm:pt>
    <dgm:pt modelId="{08CD17B3-B9B3-4D25-BC9A-C1590D5D37D1}" cxnId="{DA672F81-C221-46F7-8049-116AB951B6C8}" type="parTrans">
      <dgm:prSet/>
      <dgm:spPr/>
    </dgm:pt>
    <dgm:pt modelId="{D297FBFD-A3C3-4EA3-912F-A8268DB4F4A0}" cxnId="{DA672F81-C221-46F7-8049-116AB951B6C8}" type="sibTrans">
      <dgm:prSet/>
      <dgm:spPr/>
    </dgm:pt>
    <dgm:pt modelId="{36427A65-AA51-42B9-9F74-2C05B3D1CD33}" type="pres">
      <dgm:prSet presAssocID="{06B7A634-6CDD-4AA4-9FB4-A67B803BAC0A}" presName="Name0" presStyleCnt="0">
        <dgm:presLayoutVars>
          <dgm:dir/>
          <dgm:resizeHandles val="exact"/>
        </dgm:presLayoutVars>
      </dgm:prSet>
      <dgm:spPr/>
    </dgm:pt>
    <dgm:pt modelId="{DDDFE88B-DD17-45CF-BF56-11BFC6996078}" type="pres">
      <dgm:prSet presAssocID="{80868530-68B0-4C66-9D0E-30F5AB4D911B}" presName="node" presStyleLbl="node1" presStyleIdx="0" presStyleCnt="3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2F37182B-BBA0-4E24-A15F-2FFFCC36D37C}" type="pres">
      <dgm:prSet presAssocID="{B165F443-C9F9-41BB-8A17-B7B55E64C92E}" presName="sibTrans" presStyleLbl="sibTrans2D1" presStyleIdx="0" presStyleCnt="2"/>
      <dgm:spPr/>
      <dgm:t>
        <a:bodyPr/>
        <a:p>
          <a:endParaRPr lang="zh-CN" altLang="en-US"/>
        </a:p>
      </dgm:t>
    </dgm:pt>
    <dgm:pt modelId="{C37DB906-CEFA-46EF-8814-1CED6F83AD1B}" type="pres">
      <dgm:prSet presAssocID="{B165F443-C9F9-41BB-8A17-B7B55E64C92E}" presName="connectorText" presStyleCnt="0"/>
      <dgm:spPr/>
      <dgm:t>
        <a:bodyPr/>
        <a:p>
          <a:endParaRPr lang="zh-CN" altLang="en-US"/>
        </a:p>
      </dgm:t>
    </dgm:pt>
    <dgm:pt modelId="{CB04FC47-A4E6-442A-849B-74EEAA791A03}" type="pres">
      <dgm:prSet presAssocID="{5C2540FF-8265-4B2B-B068-001B420DF9D1}" presName="node" presStyleLbl="node1" presStyleIdx="1" presStyleCnt="3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74A62593-FFC3-43C7-AD19-B48FBB1630A0}" type="pres">
      <dgm:prSet presAssocID="{47C4866A-B081-47B2-A6E6-CBE2F4D8C80D}" presName="sibTrans" presStyleLbl="sibTrans2D1" presStyleIdx="1" presStyleCnt="2"/>
      <dgm:spPr/>
    </dgm:pt>
    <dgm:pt modelId="{FB3B4378-A192-488D-9ADE-DC1A44598D8F}" type="pres">
      <dgm:prSet presAssocID="{47C4866A-B081-47B2-A6E6-CBE2F4D8C80D}" presName="connectorText" presStyleCnt="0"/>
      <dgm:spPr/>
    </dgm:pt>
    <dgm:pt modelId="{D8817C4A-5F4D-4AC7-9EFE-7E4C09F9B44D}" type="pres">
      <dgm:prSet presAssocID="{FE94A5BE-9A0F-41C1-81E9-9C9F9565633A}" presName="node" presStyleLbl="node1" presStyleIdx="2" presStyleCnt="3">
        <dgm:presLayoutVars>
          <dgm:bulletEnabled val="1"/>
        </dgm:presLayoutVars>
      </dgm:prSet>
      <dgm:spPr/>
    </dgm:pt>
  </dgm:ptLst>
  <dgm:cxnLst>
    <dgm:cxn modelId="{A21F010E-2CDF-4395-BE53-511C2B687B05}" srcId="{06B7A634-6CDD-4AA4-9FB4-A67B803BAC0A}" destId="{80868530-68B0-4C66-9D0E-30F5AB4D911B}" srcOrd="0" destOrd="0" parTransId="{ED98410F-E261-4993-89D3-E6DED2142D1D}" sibTransId="{B165F443-C9F9-41BB-8A17-B7B55E64C92E}"/>
    <dgm:cxn modelId="{12BDC26F-00AF-4DB4-9215-57AABD31120D}" srcId="{06B7A634-6CDD-4AA4-9FB4-A67B803BAC0A}" destId="{5C2540FF-8265-4B2B-B068-001B420DF9D1}" srcOrd="1" destOrd="0" parTransId="{B7DDCDCF-15D1-40BA-B471-F43FE3C096D3}" sibTransId="{47C4866A-B081-47B2-A6E6-CBE2F4D8C80D}"/>
    <dgm:cxn modelId="{DA672F81-C221-46F7-8049-116AB951B6C8}" srcId="{06B7A634-6CDD-4AA4-9FB4-A67B803BAC0A}" destId="{FE94A5BE-9A0F-41C1-81E9-9C9F9565633A}" srcOrd="2" destOrd="0" parTransId="{08CD17B3-B9B3-4D25-BC9A-C1590D5D37D1}" sibTransId="{D297FBFD-A3C3-4EA3-912F-A8268DB4F4A0}"/>
    <dgm:cxn modelId="{8ECA1089-A520-4C9B-BA1F-59B3EE9FF02D}" type="presOf" srcId="{06B7A634-6CDD-4AA4-9FB4-A67B803BAC0A}" destId="{36427A65-AA51-42B9-9F74-2C05B3D1CD33}" srcOrd="0" destOrd="0" presId="urn:microsoft.com/office/officeart/2005/8/layout/process1"/>
    <dgm:cxn modelId="{7B8C7866-5BE2-4652-8D8F-65580CBAC44F}" type="presParOf" srcId="{36427A65-AA51-42B9-9F74-2C05B3D1CD33}" destId="{DDDFE88B-DD17-45CF-BF56-11BFC6996078}" srcOrd="0" destOrd="0" presId="urn:microsoft.com/office/officeart/2005/8/layout/process1"/>
    <dgm:cxn modelId="{AC7DCBEE-26A8-4BA2-82EF-6613E6EAB48D}" type="presOf" srcId="{80868530-68B0-4C66-9D0E-30F5AB4D911B}" destId="{DDDFE88B-DD17-45CF-BF56-11BFC6996078}" srcOrd="0" destOrd="0" presId="urn:microsoft.com/office/officeart/2005/8/layout/process1"/>
    <dgm:cxn modelId="{26729D7F-BADB-4CE4-B43A-C6456D247FD8}" type="presParOf" srcId="{36427A65-AA51-42B9-9F74-2C05B3D1CD33}" destId="{2F37182B-BBA0-4E24-A15F-2FFFCC36D37C}" srcOrd="1" destOrd="0" presId="urn:microsoft.com/office/officeart/2005/8/layout/process1"/>
    <dgm:cxn modelId="{8662BD96-110C-428E-B1FC-A5E5496A120F}" type="presOf" srcId="{B165F443-C9F9-41BB-8A17-B7B55E64C92E}" destId="{2F37182B-BBA0-4E24-A15F-2FFFCC36D37C}" srcOrd="0" destOrd="0" presId="urn:microsoft.com/office/officeart/2005/8/layout/process1"/>
    <dgm:cxn modelId="{C16B4D36-07E7-4C11-A26A-B6A2731F53A5}" type="presParOf" srcId="{2F37182B-BBA0-4E24-A15F-2FFFCC36D37C}" destId="{C37DB906-CEFA-46EF-8814-1CED6F83AD1B}" srcOrd="0" destOrd="1" presId="urn:microsoft.com/office/officeart/2005/8/layout/process1"/>
    <dgm:cxn modelId="{F5EF8C8D-9020-454B-A091-C32A0FB352BE}" type="presOf" srcId="{B165F443-C9F9-41BB-8A17-B7B55E64C92E}" destId="{C37DB906-CEFA-46EF-8814-1CED6F83AD1B}" srcOrd="1" destOrd="0" presId="urn:microsoft.com/office/officeart/2005/8/layout/process1"/>
    <dgm:cxn modelId="{7B345F5E-51DC-4C84-8BD5-8D5D98F6FC99}" type="presParOf" srcId="{36427A65-AA51-42B9-9F74-2C05B3D1CD33}" destId="{CB04FC47-A4E6-442A-849B-74EEAA791A03}" srcOrd="2" destOrd="0" presId="urn:microsoft.com/office/officeart/2005/8/layout/process1"/>
    <dgm:cxn modelId="{499ABB33-E6C3-43B5-8CDE-23B206236A81}" type="presOf" srcId="{5C2540FF-8265-4B2B-B068-001B420DF9D1}" destId="{CB04FC47-A4E6-442A-849B-74EEAA791A03}" srcOrd="0" destOrd="0" presId="urn:microsoft.com/office/officeart/2005/8/layout/process1"/>
    <dgm:cxn modelId="{136A16FC-BDFD-49DB-8D47-13DD547AE6AF}" type="presParOf" srcId="{36427A65-AA51-42B9-9F74-2C05B3D1CD33}" destId="{74A62593-FFC3-43C7-AD19-B48FBB1630A0}" srcOrd="3" destOrd="0" presId="urn:microsoft.com/office/officeart/2005/8/layout/process1"/>
    <dgm:cxn modelId="{4F0E7FAA-29A8-4CF5-BB79-600E865095FD}" type="presOf" srcId="{47C4866A-B081-47B2-A6E6-CBE2F4D8C80D}" destId="{74A62593-FFC3-43C7-AD19-B48FBB1630A0}" srcOrd="0" destOrd="0" presId="urn:microsoft.com/office/officeart/2005/8/layout/process1"/>
    <dgm:cxn modelId="{83FD19CB-1FD3-46D2-A874-331D24C95D52}" type="presParOf" srcId="{74A62593-FFC3-43C7-AD19-B48FBB1630A0}" destId="{FB3B4378-A192-488D-9ADE-DC1A44598D8F}" srcOrd="0" destOrd="3" presId="urn:microsoft.com/office/officeart/2005/8/layout/process1"/>
    <dgm:cxn modelId="{50AD1A67-9C98-45F3-8CDC-295D5C1C29BE}" type="presOf" srcId="{47C4866A-B081-47B2-A6E6-CBE2F4D8C80D}" destId="{FB3B4378-A192-488D-9ADE-DC1A44598D8F}" srcOrd="1" destOrd="0" presId="urn:microsoft.com/office/officeart/2005/8/layout/process1"/>
    <dgm:cxn modelId="{6BDF0FD9-70AA-4405-AC02-3CBD7D02E864}" type="presParOf" srcId="{36427A65-AA51-42B9-9F74-2C05B3D1CD33}" destId="{D8817C4A-5F4D-4AC7-9EFE-7E4C09F9B44D}" srcOrd="4" destOrd="0" presId="urn:microsoft.com/office/officeart/2005/8/layout/process1"/>
    <dgm:cxn modelId="{A729E338-5494-4BA0-A4EB-2903BFBF28DF}" type="presOf" srcId="{FE94A5BE-9A0F-41C1-81E9-9C9F9565633A}" destId="{D8817C4A-5F4D-4AC7-9EFE-7E4C09F9B44D}" srcOrd="0" destOrd="0" presId="urn:microsoft.com/office/officeart/2005/8/layout/process1"/>
  </dgm:cxnLst>
  <dgm:bg/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06B7A634-6CDD-4AA4-9FB4-A67B803BAC0A}" type="doc">
      <dgm:prSet loTypeId="urn:microsoft.com/office/officeart/2005/8/layout/process1" loCatId="process" qsTypeId="urn:microsoft.com/office/officeart/2005/8/quickstyle/simple1#4" qsCatId="simple" csTypeId="urn:microsoft.com/office/officeart/2005/8/colors/accent1_2#4" csCatId="accent1" phldr="1"/>
      <dgm:spPr/>
    </dgm:pt>
    <dgm:pt modelId="{3F1A4FA2-4484-4331-BDEE-FCF429D726DF}">
      <dgm:prSet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/>
            <a:t>开始</a:t>
          </a:r>
          <a:r>
            <a:rPr altLang="en-US"/>
            <a:t/>
          </a:r>
          <a:endParaRPr altLang="en-US"/>
        </a:p>
      </dgm:t>
    </dgm:pt>
    <dgm:pt modelId="{7A70FC39-E08A-48D0-955C-F71082A790E5}" cxnId="{646457AA-F1DD-4114-B918-04599D41F183}" type="parTrans">
      <dgm:prSet/>
      <dgm:spPr/>
    </dgm:pt>
    <dgm:pt modelId="{801AA234-466B-40BD-8049-F612A3AFC955}" cxnId="{646457AA-F1DD-4114-B918-04599D41F183}" type="sibTrans">
      <dgm:prSet/>
      <dgm:spPr/>
    </dgm:pt>
    <dgm:pt modelId="{80868530-68B0-4C66-9D0E-30F5AB4D911B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招标（拍卖）代理</a:t>
          </a:r>
          <a:endParaRPr lang="en-US" altLang="zh-CN"/>
        </a:p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提交</a:t>
          </a:r>
          <a:endParaRPr/>
        </a:p>
      </dgm:t>
    </dgm:pt>
    <dgm:pt modelId="{ED98410F-E261-4993-89D3-E6DED2142D1D}" cxnId="{01B3621D-5A5F-43D6-A66F-5DAB30D965AF}" type="parTrans">
      <dgm:prSet/>
      <dgm:spPr/>
      <dgm:t>
        <a:bodyPr/>
        <a:p>
          <a:endParaRPr lang="zh-CN" altLang="en-US"/>
        </a:p>
      </dgm:t>
    </dgm:pt>
    <dgm:pt modelId="{B165F443-C9F9-41BB-8A17-B7B55E64C92E}" cxnId="{01B3621D-5A5F-43D6-A66F-5DAB30D965AF}" type="sibTrans">
      <dgm:prSet/>
      <dgm:spPr/>
      <dgm:t>
        <a:bodyPr/>
        <a:p>
          <a:endParaRPr lang="zh-CN" altLang="en-US"/>
        </a:p>
      </dgm:t>
    </dgm:pt>
    <dgm:pt modelId="{5C2540FF-8265-4B2B-B068-001B420DF9D1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产权交易科</a:t>
          </a:r>
          <a:endParaRPr lang="en-US" altLang="zh-CN"/>
        </a:p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审核</a:t>
          </a:r>
          <a:endParaRPr/>
        </a:p>
      </dgm:t>
    </dgm:pt>
    <dgm:pt modelId="{B7DDCDCF-15D1-40BA-B471-F43FE3C096D3}" cxnId="{E0A80EBF-4C32-4D39-BCDA-2A07B0422321}" type="parTrans">
      <dgm:prSet/>
      <dgm:spPr/>
      <dgm:t>
        <a:bodyPr/>
        <a:p>
          <a:endParaRPr lang="zh-CN" altLang="en-US"/>
        </a:p>
      </dgm:t>
    </dgm:pt>
    <dgm:pt modelId="{47C4866A-B081-47B2-A6E6-CBE2F4D8C80D}" cxnId="{E0A80EBF-4C32-4D39-BCDA-2A07B0422321}" type="sibTrans">
      <dgm:prSet/>
      <dgm:spPr/>
      <dgm:t>
        <a:bodyPr/>
        <a:p>
          <a:endParaRPr lang="zh-CN" altLang="en-US"/>
        </a:p>
      </dgm:t>
    </dgm:pt>
    <dgm:pt modelId="{ACD2DC13-C5B1-4F75-BE97-0C9044C6EDAC}">
      <dgm:prSet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/>
            <a:t>结束</a:t>
          </a:r>
          <a:r>
            <a:rPr altLang="en-US"/>
            <a:t/>
          </a:r>
          <a:endParaRPr altLang="en-US"/>
        </a:p>
      </dgm:t>
    </dgm:pt>
    <dgm:pt modelId="{945B11F9-E02F-4B56-A57F-5DEB4F8DC9C1}" cxnId="{4EC90FF0-A691-4270-B0FF-FFE8CA5F785D}" type="parTrans">
      <dgm:prSet/>
      <dgm:spPr/>
    </dgm:pt>
    <dgm:pt modelId="{AB0FC5B5-2534-492A-BB9F-93CBE19A050F}" cxnId="{4EC90FF0-A691-4270-B0FF-FFE8CA5F785D}" type="sibTrans">
      <dgm:prSet/>
      <dgm:spPr/>
    </dgm:pt>
    <dgm:pt modelId="{36427A65-AA51-42B9-9F74-2C05B3D1CD33}" type="pres">
      <dgm:prSet presAssocID="{06B7A634-6CDD-4AA4-9FB4-A67B803BAC0A}" presName="Name0" presStyleCnt="0">
        <dgm:presLayoutVars>
          <dgm:dir/>
          <dgm:resizeHandles val="exact"/>
        </dgm:presLayoutVars>
      </dgm:prSet>
      <dgm:spPr/>
    </dgm:pt>
    <dgm:pt modelId="{65919269-15D3-49BF-B8E8-2AD9A40BFEB1}" type="pres">
      <dgm:prSet presAssocID="{3F1A4FA2-4484-4331-BDEE-FCF429D726DF}" presName="node" presStyleLbl="node1" presStyleIdx="0" presStyleCnt="4">
        <dgm:presLayoutVars>
          <dgm:bulletEnabled val="1"/>
        </dgm:presLayoutVars>
      </dgm:prSet>
      <dgm:spPr/>
    </dgm:pt>
    <dgm:pt modelId="{1425146A-0378-4374-B041-98BC24A3DDCE}" type="pres">
      <dgm:prSet presAssocID="{801AA234-466B-40BD-8049-F612A3AFC955}" presName="sibTrans" presStyleLbl="sibTrans2D1" presStyleIdx="0" presStyleCnt="3"/>
      <dgm:spPr/>
    </dgm:pt>
    <dgm:pt modelId="{3B8BC248-AE58-463F-B524-422927100F37}" type="pres">
      <dgm:prSet presAssocID="{801AA234-466B-40BD-8049-F612A3AFC955}" presName="connectorText" presStyleCnt="0"/>
      <dgm:spPr/>
    </dgm:pt>
    <dgm:pt modelId="{DDDFE88B-DD17-45CF-BF56-11BFC6996078}" type="pres">
      <dgm:prSet presAssocID="{80868530-68B0-4C66-9D0E-30F5AB4D911B}" presName="node" presStyleLbl="node1" presStyleIdx="1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2F37182B-BBA0-4E24-A15F-2FFFCC36D37C}" type="pres">
      <dgm:prSet presAssocID="{B165F443-C9F9-41BB-8A17-B7B55E64C92E}" presName="sibTrans" presStyleLbl="sibTrans2D1" presStyleIdx="1" presStyleCnt="3"/>
      <dgm:spPr/>
      <dgm:t>
        <a:bodyPr/>
        <a:p>
          <a:endParaRPr lang="zh-CN" altLang="en-US"/>
        </a:p>
      </dgm:t>
    </dgm:pt>
    <dgm:pt modelId="{C37DB906-CEFA-46EF-8814-1CED6F83AD1B}" type="pres">
      <dgm:prSet presAssocID="{B165F443-C9F9-41BB-8A17-B7B55E64C92E}" presName="connectorText" presStyleCnt="0"/>
      <dgm:spPr/>
      <dgm:t>
        <a:bodyPr/>
        <a:p>
          <a:endParaRPr lang="zh-CN" altLang="en-US"/>
        </a:p>
      </dgm:t>
    </dgm:pt>
    <dgm:pt modelId="{CB04FC47-A4E6-442A-849B-74EEAA791A03}" type="pres">
      <dgm:prSet presAssocID="{5C2540FF-8265-4B2B-B068-001B420DF9D1}" presName="node" presStyleLbl="node1" presStyleIdx="2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CB60F8FA-F0B0-432F-BFBC-D4CD92520B2D}" type="pres">
      <dgm:prSet presAssocID="{47C4866A-B081-47B2-A6E6-CBE2F4D8C80D}" presName="sibTrans" presStyleLbl="sibTrans2D1" presStyleIdx="2" presStyleCnt="3"/>
      <dgm:spPr/>
    </dgm:pt>
    <dgm:pt modelId="{B27FBA21-7301-4483-8CB5-2FE842A97E7B}" type="pres">
      <dgm:prSet presAssocID="{47C4866A-B081-47B2-A6E6-CBE2F4D8C80D}" presName="connectorText" presStyleCnt="0"/>
      <dgm:spPr/>
    </dgm:pt>
    <dgm:pt modelId="{F2848166-1CCE-40F7-B1AE-2D42AE718897}" type="pres">
      <dgm:prSet presAssocID="{ACD2DC13-C5B1-4F75-BE97-0C9044C6EDAC}" presName="node" presStyleLbl="node1" presStyleIdx="3" presStyleCnt="4">
        <dgm:presLayoutVars>
          <dgm:bulletEnabled val="1"/>
        </dgm:presLayoutVars>
      </dgm:prSet>
      <dgm:spPr/>
    </dgm:pt>
  </dgm:ptLst>
  <dgm:cxnLst>
    <dgm:cxn modelId="{646457AA-F1DD-4114-B918-04599D41F183}" srcId="{06B7A634-6CDD-4AA4-9FB4-A67B803BAC0A}" destId="{3F1A4FA2-4484-4331-BDEE-FCF429D726DF}" srcOrd="0" destOrd="0" parTransId="{7A70FC39-E08A-48D0-955C-F71082A790E5}" sibTransId="{801AA234-466B-40BD-8049-F612A3AFC955}"/>
    <dgm:cxn modelId="{01B3621D-5A5F-43D6-A66F-5DAB30D965AF}" srcId="{06B7A634-6CDD-4AA4-9FB4-A67B803BAC0A}" destId="{80868530-68B0-4C66-9D0E-30F5AB4D911B}" srcOrd="1" destOrd="0" parTransId="{ED98410F-E261-4993-89D3-E6DED2142D1D}" sibTransId="{B165F443-C9F9-41BB-8A17-B7B55E64C92E}"/>
    <dgm:cxn modelId="{E0A80EBF-4C32-4D39-BCDA-2A07B0422321}" srcId="{06B7A634-6CDD-4AA4-9FB4-A67B803BAC0A}" destId="{5C2540FF-8265-4B2B-B068-001B420DF9D1}" srcOrd="2" destOrd="0" parTransId="{B7DDCDCF-15D1-40BA-B471-F43FE3C096D3}" sibTransId="{47C4866A-B081-47B2-A6E6-CBE2F4D8C80D}"/>
    <dgm:cxn modelId="{4EC90FF0-A691-4270-B0FF-FFE8CA5F785D}" srcId="{06B7A634-6CDD-4AA4-9FB4-A67B803BAC0A}" destId="{ACD2DC13-C5B1-4F75-BE97-0C9044C6EDAC}" srcOrd="3" destOrd="0" parTransId="{945B11F9-E02F-4B56-A57F-5DEB4F8DC9C1}" sibTransId="{AB0FC5B5-2534-492A-BB9F-93CBE19A050F}"/>
    <dgm:cxn modelId="{77E6AAB3-5846-47B3-9C25-FA361A1C13E6}" type="presOf" srcId="{06B7A634-6CDD-4AA4-9FB4-A67B803BAC0A}" destId="{36427A65-AA51-42B9-9F74-2C05B3D1CD33}" srcOrd="0" destOrd="0" presId="urn:microsoft.com/office/officeart/2005/8/layout/process1"/>
    <dgm:cxn modelId="{C8868A67-F7D3-4330-9B51-B49A9E010397}" type="presParOf" srcId="{36427A65-AA51-42B9-9F74-2C05B3D1CD33}" destId="{65919269-15D3-49BF-B8E8-2AD9A40BFEB1}" srcOrd="0" destOrd="0" presId="urn:microsoft.com/office/officeart/2005/8/layout/process1"/>
    <dgm:cxn modelId="{B552444E-41F6-47BA-8E02-628C1CCBDF15}" type="presOf" srcId="{3F1A4FA2-4484-4331-BDEE-FCF429D726DF}" destId="{65919269-15D3-49BF-B8E8-2AD9A40BFEB1}" srcOrd="0" destOrd="0" presId="urn:microsoft.com/office/officeart/2005/8/layout/process1"/>
    <dgm:cxn modelId="{81FDB0AE-38A8-4D05-A454-2BA7EFB693FD}" type="presParOf" srcId="{36427A65-AA51-42B9-9F74-2C05B3D1CD33}" destId="{1425146A-0378-4374-B041-98BC24A3DDCE}" srcOrd="1" destOrd="0" presId="urn:microsoft.com/office/officeart/2005/8/layout/process1"/>
    <dgm:cxn modelId="{D697A347-3600-4A11-AC21-9DA51347435F}" type="presOf" srcId="{801AA234-466B-40BD-8049-F612A3AFC955}" destId="{1425146A-0378-4374-B041-98BC24A3DDCE}" srcOrd="0" destOrd="0" presId="urn:microsoft.com/office/officeart/2005/8/layout/process1"/>
    <dgm:cxn modelId="{2C6DBBDA-4ED6-4A5F-BAA4-80B19A1AE780}" type="presParOf" srcId="{1425146A-0378-4374-B041-98BC24A3DDCE}" destId="{3B8BC248-AE58-463F-B524-422927100F37}" srcOrd="0" destOrd="1" presId="urn:microsoft.com/office/officeart/2005/8/layout/process1"/>
    <dgm:cxn modelId="{EC1C498C-C0CE-4611-B0AB-87F97C33D7FC}" type="presOf" srcId="{801AA234-466B-40BD-8049-F612A3AFC955}" destId="{3B8BC248-AE58-463F-B524-422927100F37}" srcOrd="1" destOrd="0" presId="urn:microsoft.com/office/officeart/2005/8/layout/process1"/>
    <dgm:cxn modelId="{7027830B-8E6B-4ABB-BE8E-1A904D76D201}" type="presParOf" srcId="{36427A65-AA51-42B9-9F74-2C05B3D1CD33}" destId="{DDDFE88B-DD17-45CF-BF56-11BFC6996078}" srcOrd="2" destOrd="0" presId="urn:microsoft.com/office/officeart/2005/8/layout/process1"/>
    <dgm:cxn modelId="{0FF39558-BB69-4477-9453-234B473693EB}" type="presOf" srcId="{80868530-68B0-4C66-9D0E-30F5AB4D911B}" destId="{DDDFE88B-DD17-45CF-BF56-11BFC6996078}" srcOrd="0" destOrd="0" presId="urn:microsoft.com/office/officeart/2005/8/layout/process1"/>
    <dgm:cxn modelId="{CA854D0F-1A36-4D0C-A809-BEA808DCCBDE}" type="presParOf" srcId="{36427A65-AA51-42B9-9F74-2C05B3D1CD33}" destId="{2F37182B-BBA0-4E24-A15F-2FFFCC36D37C}" srcOrd="3" destOrd="0" presId="urn:microsoft.com/office/officeart/2005/8/layout/process1"/>
    <dgm:cxn modelId="{3B8477DD-12C6-4C61-BFEC-02EF1BA13A16}" type="presOf" srcId="{B165F443-C9F9-41BB-8A17-B7B55E64C92E}" destId="{2F37182B-BBA0-4E24-A15F-2FFFCC36D37C}" srcOrd="0" destOrd="0" presId="urn:microsoft.com/office/officeart/2005/8/layout/process1"/>
    <dgm:cxn modelId="{C590F01D-A275-4F62-9F13-15AD136DA102}" type="presParOf" srcId="{2F37182B-BBA0-4E24-A15F-2FFFCC36D37C}" destId="{C37DB906-CEFA-46EF-8814-1CED6F83AD1B}" srcOrd="0" destOrd="3" presId="urn:microsoft.com/office/officeart/2005/8/layout/process1"/>
    <dgm:cxn modelId="{A6F8937F-3F3B-4948-8CCE-B8AB253ED602}" type="presOf" srcId="{B165F443-C9F9-41BB-8A17-B7B55E64C92E}" destId="{C37DB906-CEFA-46EF-8814-1CED6F83AD1B}" srcOrd="1" destOrd="0" presId="urn:microsoft.com/office/officeart/2005/8/layout/process1"/>
    <dgm:cxn modelId="{FC14033C-DE66-47DF-8D43-B210A292F4E9}" type="presParOf" srcId="{36427A65-AA51-42B9-9F74-2C05B3D1CD33}" destId="{CB04FC47-A4E6-442A-849B-74EEAA791A03}" srcOrd="4" destOrd="0" presId="urn:microsoft.com/office/officeart/2005/8/layout/process1"/>
    <dgm:cxn modelId="{0B174FF1-86F2-493A-9D96-16DE184ED357}" type="presOf" srcId="{5C2540FF-8265-4B2B-B068-001B420DF9D1}" destId="{CB04FC47-A4E6-442A-849B-74EEAA791A03}" srcOrd="0" destOrd="0" presId="urn:microsoft.com/office/officeart/2005/8/layout/process1"/>
    <dgm:cxn modelId="{27F5301F-0772-4195-A090-0FC17C156DAF}" type="presParOf" srcId="{36427A65-AA51-42B9-9F74-2C05B3D1CD33}" destId="{CB60F8FA-F0B0-432F-BFBC-D4CD92520B2D}" srcOrd="5" destOrd="0" presId="urn:microsoft.com/office/officeart/2005/8/layout/process1"/>
    <dgm:cxn modelId="{1AAFEBA1-C9B9-4C3C-8D72-EE84F372D445}" type="presOf" srcId="{47C4866A-B081-47B2-A6E6-CBE2F4D8C80D}" destId="{CB60F8FA-F0B0-432F-BFBC-D4CD92520B2D}" srcOrd="0" destOrd="0" presId="urn:microsoft.com/office/officeart/2005/8/layout/process1"/>
    <dgm:cxn modelId="{79EF0EE4-9DBE-4527-AB32-70B65051C744}" type="presParOf" srcId="{CB60F8FA-F0B0-432F-BFBC-D4CD92520B2D}" destId="{B27FBA21-7301-4483-8CB5-2FE842A97E7B}" srcOrd="0" destOrd="5" presId="urn:microsoft.com/office/officeart/2005/8/layout/process1"/>
    <dgm:cxn modelId="{4D971D5F-66F4-41D7-B6EF-D8671864916E}" type="presOf" srcId="{47C4866A-B081-47B2-A6E6-CBE2F4D8C80D}" destId="{B27FBA21-7301-4483-8CB5-2FE842A97E7B}" srcOrd="1" destOrd="0" presId="urn:microsoft.com/office/officeart/2005/8/layout/process1"/>
    <dgm:cxn modelId="{31D43994-B177-40EC-A74F-35D952C40EB9}" type="presParOf" srcId="{36427A65-AA51-42B9-9F74-2C05B3D1CD33}" destId="{F2848166-1CCE-40F7-B1AE-2D42AE718897}" srcOrd="6" destOrd="0" presId="urn:microsoft.com/office/officeart/2005/8/layout/process1"/>
    <dgm:cxn modelId="{CD13EE35-B46B-4127-9727-823883658515}" type="presOf" srcId="{ACD2DC13-C5B1-4F75-BE97-0C9044C6EDAC}" destId="{F2848166-1CCE-40F7-B1AE-2D42AE718897}" srcOrd="0" destOrd="0" presId="urn:microsoft.com/office/officeart/2005/8/layout/process1"/>
  </dgm:cxnLst>
  <dgm:bg/>
  <dgm:whole/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06B7A634-6CDD-4AA4-9FB4-A67B803BAC0A}" type="doc">
      <dgm:prSet loTypeId="urn:microsoft.com/office/officeart/2005/8/layout/process1" loCatId="process" qsTypeId="urn:microsoft.com/office/officeart/2005/8/quickstyle/simple1#5" qsCatId="simple" csTypeId="urn:microsoft.com/office/officeart/2005/8/colors/accent1_2#5" csCatId="accent1" phldr="1"/>
      <dgm:spPr/>
    </dgm:pt>
    <dgm:pt modelId="{F6B0BE4C-98DF-4042-B47D-3052E88CD4AB}">
      <dgm:prSet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/>
            <a:t>开始</a:t>
          </a:r>
          <a:r>
            <a:rPr altLang="en-US"/>
            <a:t/>
          </a:r>
          <a:endParaRPr altLang="en-US"/>
        </a:p>
      </dgm:t>
    </dgm:pt>
    <dgm:pt modelId="{DCBFA341-8A41-46F1-9ACA-5C82F6CCFFB7}" cxnId="{9FE68280-332B-48C4-81F6-4C9D93F26A70}" type="parTrans">
      <dgm:prSet/>
      <dgm:spPr/>
    </dgm:pt>
    <dgm:pt modelId="{31175D66-C9FC-468B-86E3-2A6E7BB4B8FC}" cxnId="{9FE68280-332B-48C4-81F6-4C9D93F26A70}" type="sibTrans">
      <dgm:prSet/>
      <dgm:spPr/>
    </dgm:pt>
    <dgm:pt modelId="{80868530-68B0-4C66-9D0E-30F5AB4D911B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招标（拍卖）代理</a:t>
          </a:r>
          <a:endParaRPr lang="en-US" altLang="zh-CN"/>
        </a:p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提交</a:t>
          </a:r>
          <a:endParaRPr/>
        </a:p>
      </dgm:t>
    </dgm:pt>
    <dgm:pt modelId="{ED98410F-E261-4993-89D3-E6DED2142D1D}" cxnId="{8B759201-C120-427F-BA28-64ED7A818C4B}" type="parTrans">
      <dgm:prSet/>
      <dgm:spPr/>
      <dgm:t>
        <a:bodyPr/>
        <a:p>
          <a:endParaRPr lang="zh-CN" altLang="en-US"/>
        </a:p>
      </dgm:t>
    </dgm:pt>
    <dgm:pt modelId="{B165F443-C9F9-41BB-8A17-B7B55E64C92E}" cxnId="{8B759201-C120-427F-BA28-64ED7A818C4B}" type="sibTrans">
      <dgm:prSet/>
      <dgm:spPr/>
      <dgm:t>
        <a:bodyPr/>
        <a:p>
          <a:endParaRPr lang="zh-CN" altLang="en-US"/>
        </a:p>
      </dgm:t>
    </dgm:pt>
    <dgm:pt modelId="{5C2540FF-8265-4B2B-B068-001B420DF9D1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产权交易科</a:t>
          </a:r>
          <a:endParaRPr lang="en-US" altLang="zh-CN"/>
        </a:p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审核</a:t>
          </a:r>
          <a:endParaRPr/>
        </a:p>
      </dgm:t>
    </dgm:pt>
    <dgm:pt modelId="{B7DDCDCF-15D1-40BA-B471-F43FE3C096D3}" cxnId="{32FA573C-9E6D-46D0-BDA8-12F68B2F766F}" type="parTrans">
      <dgm:prSet/>
      <dgm:spPr/>
      <dgm:t>
        <a:bodyPr/>
        <a:p>
          <a:endParaRPr lang="zh-CN" altLang="en-US"/>
        </a:p>
      </dgm:t>
    </dgm:pt>
    <dgm:pt modelId="{47C4866A-B081-47B2-A6E6-CBE2F4D8C80D}" cxnId="{32FA573C-9E6D-46D0-BDA8-12F68B2F766F}" type="sibTrans">
      <dgm:prSet/>
      <dgm:spPr/>
      <dgm:t>
        <a:bodyPr/>
        <a:p>
          <a:endParaRPr lang="zh-CN" altLang="en-US"/>
        </a:p>
      </dgm:t>
    </dgm:pt>
    <dgm:pt modelId="{17B0DCDC-95A5-4892-AA42-E57D0E2AD1BA}">
      <dgm:prSet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/>
            <a:t>结束</a:t>
          </a:r>
          <a:r>
            <a:rPr altLang="en-US"/>
            <a:t/>
          </a:r>
          <a:endParaRPr altLang="en-US"/>
        </a:p>
      </dgm:t>
    </dgm:pt>
    <dgm:pt modelId="{3C503366-3654-4232-87C7-93CA252C446C}" cxnId="{D5556030-93F2-45C1-BB86-0066EABDC320}" type="parTrans">
      <dgm:prSet/>
      <dgm:spPr/>
    </dgm:pt>
    <dgm:pt modelId="{091CAF70-7237-422C-AD24-45551B810343}" cxnId="{D5556030-93F2-45C1-BB86-0066EABDC320}" type="sibTrans">
      <dgm:prSet/>
      <dgm:spPr/>
    </dgm:pt>
    <dgm:pt modelId="{36427A65-AA51-42B9-9F74-2C05B3D1CD33}" type="pres">
      <dgm:prSet presAssocID="{06B7A634-6CDD-4AA4-9FB4-A67B803BAC0A}" presName="Name0" presStyleCnt="0">
        <dgm:presLayoutVars>
          <dgm:dir/>
          <dgm:resizeHandles val="exact"/>
        </dgm:presLayoutVars>
      </dgm:prSet>
      <dgm:spPr/>
    </dgm:pt>
    <dgm:pt modelId="{7D62FF1E-82E4-405A-B33F-7F4D89FDAC39}" type="pres">
      <dgm:prSet presAssocID="{F6B0BE4C-98DF-4042-B47D-3052E88CD4AB}" presName="node" presStyleLbl="node1" presStyleIdx="0" presStyleCnt="4">
        <dgm:presLayoutVars>
          <dgm:bulletEnabled val="1"/>
        </dgm:presLayoutVars>
      </dgm:prSet>
      <dgm:spPr/>
    </dgm:pt>
    <dgm:pt modelId="{19B0CAC6-AAD3-4FE6-89DB-01C431F720AD}" type="pres">
      <dgm:prSet presAssocID="{31175D66-C9FC-468B-86E3-2A6E7BB4B8FC}" presName="sibTrans" presStyleLbl="sibTrans2D1" presStyleIdx="0" presStyleCnt="3"/>
      <dgm:spPr/>
    </dgm:pt>
    <dgm:pt modelId="{7DE8AF64-A38B-485A-BABC-6345D32A943A}" type="pres">
      <dgm:prSet presAssocID="{31175D66-C9FC-468B-86E3-2A6E7BB4B8FC}" presName="connectorText" presStyleCnt="0"/>
      <dgm:spPr/>
    </dgm:pt>
    <dgm:pt modelId="{DDDFE88B-DD17-45CF-BF56-11BFC6996078}" type="pres">
      <dgm:prSet presAssocID="{80868530-68B0-4C66-9D0E-30F5AB4D911B}" presName="node" presStyleLbl="node1" presStyleIdx="1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2F37182B-BBA0-4E24-A15F-2FFFCC36D37C}" type="pres">
      <dgm:prSet presAssocID="{B165F443-C9F9-41BB-8A17-B7B55E64C92E}" presName="sibTrans" presStyleLbl="sibTrans2D1" presStyleIdx="1" presStyleCnt="3"/>
      <dgm:spPr/>
      <dgm:t>
        <a:bodyPr/>
        <a:p>
          <a:endParaRPr lang="zh-CN" altLang="en-US"/>
        </a:p>
      </dgm:t>
    </dgm:pt>
    <dgm:pt modelId="{C37DB906-CEFA-46EF-8814-1CED6F83AD1B}" type="pres">
      <dgm:prSet presAssocID="{B165F443-C9F9-41BB-8A17-B7B55E64C92E}" presName="connectorText" presStyleCnt="0"/>
      <dgm:spPr/>
      <dgm:t>
        <a:bodyPr/>
        <a:p>
          <a:endParaRPr lang="zh-CN" altLang="en-US"/>
        </a:p>
      </dgm:t>
    </dgm:pt>
    <dgm:pt modelId="{CB04FC47-A4E6-442A-849B-74EEAA791A03}" type="pres">
      <dgm:prSet presAssocID="{5C2540FF-8265-4B2B-B068-001B420DF9D1}" presName="node" presStyleLbl="node1" presStyleIdx="2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8E5CF684-8F97-4158-80C2-228CEEE86AB9}" type="pres">
      <dgm:prSet presAssocID="{47C4866A-B081-47B2-A6E6-CBE2F4D8C80D}" presName="sibTrans" presStyleLbl="sibTrans2D1" presStyleIdx="2" presStyleCnt="3"/>
      <dgm:spPr/>
    </dgm:pt>
    <dgm:pt modelId="{612888ED-9EE4-4A8C-A36B-C5F41F2CC843}" type="pres">
      <dgm:prSet presAssocID="{47C4866A-B081-47B2-A6E6-CBE2F4D8C80D}" presName="connectorText" presStyleCnt="0"/>
      <dgm:spPr/>
    </dgm:pt>
    <dgm:pt modelId="{CCC54DE4-21DA-4EA7-A0CD-498476DC3D49}" type="pres">
      <dgm:prSet presAssocID="{17B0DCDC-95A5-4892-AA42-E57D0E2AD1BA}" presName="node" presStyleLbl="node1" presStyleIdx="3" presStyleCnt="4">
        <dgm:presLayoutVars>
          <dgm:bulletEnabled val="1"/>
        </dgm:presLayoutVars>
      </dgm:prSet>
      <dgm:spPr/>
    </dgm:pt>
  </dgm:ptLst>
  <dgm:cxnLst>
    <dgm:cxn modelId="{9FE68280-332B-48C4-81F6-4C9D93F26A70}" srcId="{06B7A634-6CDD-4AA4-9FB4-A67B803BAC0A}" destId="{F6B0BE4C-98DF-4042-B47D-3052E88CD4AB}" srcOrd="0" destOrd="0" parTransId="{DCBFA341-8A41-46F1-9ACA-5C82F6CCFFB7}" sibTransId="{31175D66-C9FC-468B-86E3-2A6E7BB4B8FC}"/>
    <dgm:cxn modelId="{8B759201-C120-427F-BA28-64ED7A818C4B}" srcId="{06B7A634-6CDD-4AA4-9FB4-A67B803BAC0A}" destId="{80868530-68B0-4C66-9D0E-30F5AB4D911B}" srcOrd="1" destOrd="0" parTransId="{ED98410F-E261-4993-89D3-E6DED2142D1D}" sibTransId="{B165F443-C9F9-41BB-8A17-B7B55E64C92E}"/>
    <dgm:cxn modelId="{32FA573C-9E6D-46D0-BDA8-12F68B2F766F}" srcId="{06B7A634-6CDD-4AA4-9FB4-A67B803BAC0A}" destId="{5C2540FF-8265-4B2B-B068-001B420DF9D1}" srcOrd="2" destOrd="0" parTransId="{B7DDCDCF-15D1-40BA-B471-F43FE3C096D3}" sibTransId="{47C4866A-B081-47B2-A6E6-CBE2F4D8C80D}"/>
    <dgm:cxn modelId="{D5556030-93F2-45C1-BB86-0066EABDC320}" srcId="{06B7A634-6CDD-4AA4-9FB4-A67B803BAC0A}" destId="{17B0DCDC-95A5-4892-AA42-E57D0E2AD1BA}" srcOrd="3" destOrd="0" parTransId="{3C503366-3654-4232-87C7-93CA252C446C}" sibTransId="{091CAF70-7237-422C-AD24-45551B810343}"/>
    <dgm:cxn modelId="{DF271877-013D-4C1C-BE5A-BC0C2F814BFC}" type="presOf" srcId="{06B7A634-6CDD-4AA4-9FB4-A67B803BAC0A}" destId="{36427A65-AA51-42B9-9F74-2C05B3D1CD33}" srcOrd="0" destOrd="0" presId="urn:microsoft.com/office/officeart/2005/8/layout/process1"/>
    <dgm:cxn modelId="{C4E8C654-DF75-498F-B89C-FC7A95F3A0A3}" type="presParOf" srcId="{36427A65-AA51-42B9-9F74-2C05B3D1CD33}" destId="{7D62FF1E-82E4-405A-B33F-7F4D89FDAC39}" srcOrd="0" destOrd="0" presId="urn:microsoft.com/office/officeart/2005/8/layout/process1"/>
    <dgm:cxn modelId="{EAD14F3C-D75B-49E3-BB58-19882DCA7A28}" type="presOf" srcId="{F6B0BE4C-98DF-4042-B47D-3052E88CD4AB}" destId="{7D62FF1E-82E4-405A-B33F-7F4D89FDAC39}" srcOrd="0" destOrd="0" presId="urn:microsoft.com/office/officeart/2005/8/layout/process1"/>
    <dgm:cxn modelId="{704F9774-3A3C-4A14-BDD7-25CB0F0AEDC3}" type="presParOf" srcId="{36427A65-AA51-42B9-9F74-2C05B3D1CD33}" destId="{19B0CAC6-AAD3-4FE6-89DB-01C431F720AD}" srcOrd="1" destOrd="0" presId="urn:microsoft.com/office/officeart/2005/8/layout/process1"/>
    <dgm:cxn modelId="{3E15A0B8-D23D-439D-AE76-BA7505049CF9}" type="presOf" srcId="{31175D66-C9FC-468B-86E3-2A6E7BB4B8FC}" destId="{19B0CAC6-AAD3-4FE6-89DB-01C431F720AD}" srcOrd="0" destOrd="0" presId="urn:microsoft.com/office/officeart/2005/8/layout/process1"/>
    <dgm:cxn modelId="{933C1E4D-A161-421B-B5CA-6C1C828F0A2C}" type="presParOf" srcId="{19B0CAC6-AAD3-4FE6-89DB-01C431F720AD}" destId="{7DE8AF64-A38B-485A-BABC-6345D32A943A}" srcOrd="0" destOrd="1" presId="urn:microsoft.com/office/officeart/2005/8/layout/process1"/>
    <dgm:cxn modelId="{B884180B-FFBE-42DA-92ED-B86B30D4A2CF}" type="presOf" srcId="{31175D66-C9FC-468B-86E3-2A6E7BB4B8FC}" destId="{7DE8AF64-A38B-485A-BABC-6345D32A943A}" srcOrd="1" destOrd="0" presId="urn:microsoft.com/office/officeart/2005/8/layout/process1"/>
    <dgm:cxn modelId="{DA1B4B08-4942-4423-A72A-F7FD5E7FC483}" type="presParOf" srcId="{36427A65-AA51-42B9-9F74-2C05B3D1CD33}" destId="{DDDFE88B-DD17-45CF-BF56-11BFC6996078}" srcOrd="2" destOrd="0" presId="urn:microsoft.com/office/officeart/2005/8/layout/process1"/>
    <dgm:cxn modelId="{A2B56C85-EA73-4E43-AA46-8443587CFC79}" type="presOf" srcId="{80868530-68B0-4C66-9D0E-30F5AB4D911B}" destId="{DDDFE88B-DD17-45CF-BF56-11BFC6996078}" srcOrd="0" destOrd="0" presId="urn:microsoft.com/office/officeart/2005/8/layout/process1"/>
    <dgm:cxn modelId="{FAC02C01-99B0-4E4A-B81B-75ED981A53C8}" type="presParOf" srcId="{36427A65-AA51-42B9-9F74-2C05B3D1CD33}" destId="{2F37182B-BBA0-4E24-A15F-2FFFCC36D37C}" srcOrd="3" destOrd="0" presId="urn:microsoft.com/office/officeart/2005/8/layout/process1"/>
    <dgm:cxn modelId="{9BF87314-9BB6-4B03-86D8-B765B9D2B153}" type="presOf" srcId="{B165F443-C9F9-41BB-8A17-B7B55E64C92E}" destId="{2F37182B-BBA0-4E24-A15F-2FFFCC36D37C}" srcOrd="0" destOrd="0" presId="urn:microsoft.com/office/officeart/2005/8/layout/process1"/>
    <dgm:cxn modelId="{9D696E86-3685-498E-9EB8-2A1153473EA3}" type="presParOf" srcId="{2F37182B-BBA0-4E24-A15F-2FFFCC36D37C}" destId="{C37DB906-CEFA-46EF-8814-1CED6F83AD1B}" srcOrd="0" destOrd="3" presId="urn:microsoft.com/office/officeart/2005/8/layout/process1"/>
    <dgm:cxn modelId="{F1017E44-BBF6-48D9-8244-E5C1E42015DC}" type="presOf" srcId="{B165F443-C9F9-41BB-8A17-B7B55E64C92E}" destId="{C37DB906-CEFA-46EF-8814-1CED6F83AD1B}" srcOrd="1" destOrd="0" presId="urn:microsoft.com/office/officeart/2005/8/layout/process1"/>
    <dgm:cxn modelId="{14F1D649-D34B-4A6B-BFDD-FCA1857438A7}" type="presParOf" srcId="{36427A65-AA51-42B9-9F74-2C05B3D1CD33}" destId="{CB04FC47-A4E6-442A-849B-74EEAA791A03}" srcOrd="4" destOrd="0" presId="urn:microsoft.com/office/officeart/2005/8/layout/process1"/>
    <dgm:cxn modelId="{B8B879E3-FF24-4AE3-BD8B-1EAA4610DBBC}" type="presOf" srcId="{5C2540FF-8265-4B2B-B068-001B420DF9D1}" destId="{CB04FC47-A4E6-442A-849B-74EEAA791A03}" srcOrd="0" destOrd="0" presId="urn:microsoft.com/office/officeart/2005/8/layout/process1"/>
    <dgm:cxn modelId="{99ED709F-EFFE-4D5B-903F-F87E65C30D2A}" type="presParOf" srcId="{36427A65-AA51-42B9-9F74-2C05B3D1CD33}" destId="{8E5CF684-8F97-4158-80C2-228CEEE86AB9}" srcOrd="5" destOrd="0" presId="urn:microsoft.com/office/officeart/2005/8/layout/process1"/>
    <dgm:cxn modelId="{DC165158-01BF-46C1-86DF-BCE18BAEFDD2}" type="presOf" srcId="{47C4866A-B081-47B2-A6E6-CBE2F4D8C80D}" destId="{8E5CF684-8F97-4158-80C2-228CEEE86AB9}" srcOrd="0" destOrd="0" presId="urn:microsoft.com/office/officeart/2005/8/layout/process1"/>
    <dgm:cxn modelId="{619A216B-4973-4129-A924-D3CE9BC572BA}" type="presParOf" srcId="{8E5CF684-8F97-4158-80C2-228CEEE86AB9}" destId="{612888ED-9EE4-4A8C-A36B-C5F41F2CC843}" srcOrd="0" destOrd="5" presId="urn:microsoft.com/office/officeart/2005/8/layout/process1"/>
    <dgm:cxn modelId="{1E242C12-EDC7-4DDF-9D4D-2701BC5C9566}" type="presOf" srcId="{47C4866A-B081-47B2-A6E6-CBE2F4D8C80D}" destId="{612888ED-9EE4-4A8C-A36B-C5F41F2CC843}" srcOrd="1" destOrd="0" presId="urn:microsoft.com/office/officeart/2005/8/layout/process1"/>
    <dgm:cxn modelId="{D34402D2-5A37-4861-9209-9F2B693D425F}" type="presParOf" srcId="{36427A65-AA51-42B9-9F74-2C05B3D1CD33}" destId="{CCC54DE4-21DA-4EA7-A0CD-498476DC3D49}" srcOrd="6" destOrd="0" presId="urn:microsoft.com/office/officeart/2005/8/layout/process1"/>
    <dgm:cxn modelId="{736F44FB-4A84-4091-B756-336442558C1F}" type="presOf" srcId="{17B0DCDC-95A5-4892-AA42-E57D0E2AD1BA}" destId="{CCC54DE4-21DA-4EA7-A0CD-498476DC3D49}" srcOrd="0" destOrd="0" presId="urn:microsoft.com/office/officeart/2005/8/layout/process1"/>
  </dgm:cxnLst>
  <dgm:bg/>
  <dgm:whole/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06B7A634-6CDD-4AA4-9FB4-A67B803BAC0A}" type="doc">
      <dgm:prSet loTypeId="urn:microsoft.com/office/officeart/2005/8/layout/process1" loCatId="process" qsTypeId="urn:microsoft.com/office/officeart/2005/8/quickstyle/simple1#6" qsCatId="simple" csTypeId="urn:microsoft.com/office/officeart/2005/8/colors/accent1_2#6" csCatId="accent1" phldr="1"/>
      <dgm:spPr/>
    </dgm:pt>
    <dgm:pt modelId="{96D153FA-1169-4867-896D-D7174F91D3C9}">
      <dgm:prSet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/>
            <a:t>开始</a:t>
          </a:r>
          <a:r>
            <a:rPr altLang="en-US"/>
            <a:t/>
          </a:r>
          <a:endParaRPr altLang="en-US"/>
        </a:p>
      </dgm:t>
    </dgm:pt>
    <dgm:pt modelId="{E5F2FB64-2C2B-4F56-A16C-DC862847B222}" cxnId="{761B9997-001B-421B-A1F6-BCDAD26F5A36}" type="parTrans">
      <dgm:prSet/>
      <dgm:spPr/>
    </dgm:pt>
    <dgm:pt modelId="{B06C6047-9043-4C95-8133-3F8A8564E44C}" cxnId="{761B9997-001B-421B-A1F6-BCDAD26F5A36}" type="sibTrans">
      <dgm:prSet/>
      <dgm:spPr/>
    </dgm:pt>
    <dgm:pt modelId="{80868530-68B0-4C66-9D0E-30F5AB4D911B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招标（拍卖）代理</a:t>
          </a:r>
          <a:endParaRPr lang="en-US" altLang="zh-CN"/>
        </a:p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提交</a:t>
          </a:r>
          <a:endParaRPr/>
        </a:p>
      </dgm:t>
    </dgm:pt>
    <dgm:pt modelId="{ED98410F-E261-4993-89D3-E6DED2142D1D}" cxnId="{F3E19F5A-5CC3-418A-B865-1BEF04419E32}" type="parTrans">
      <dgm:prSet/>
      <dgm:spPr/>
      <dgm:t>
        <a:bodyPr/>
        <a:p>
          <a:endParaRPr lang="zh-CN" altLang="en-US"/>
        </a:p>
      </dgm:t>
    </dgm:pt>
    <dgm:pt modelId="{B165F443-C9F9-41BB-8A17-B7B55E64C92E}" cxnId="{F3E19F5A-5CC3-418A-B865-1BEF04419E32}" type="sibTrans">
      <dgm:prSet/>
      <dgm:spPr/>
      <dgm:t>
        <a:bodyPr/>
        <a:p>
          <a:endParaRPr lang="zh-CN" altLang="en-US"/>
        </a:p>
      </dgm:t>
    </dgm:pt>
    <dgm:pt modelId="{5C2540FF-8265-4B2B-B068-001B420DF9D1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产权交易科</a:t>
          </a:r>
          <a:endParaRPr lang="en-US" altLang="zh-CN"/>
        </a:p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审核</a:t>
          </a:r>
          <a:endParaRPr/>
        </a:p>
      </dgm:t>
    </dgm:pt>
    <dgm:pt modelId="{B7DDCDCF-15D1-40BA-B471-F43FE3C096D3}" cxnId="{AFC87EFF-F6B7-4B43-B68F-50A77322FDA8}" type="parTrans">
      <dgm:prSet/>
      <dgm:spPr/>
      <dgm:t>
        <a:bodyPr/>
        <a:p>
          <a:endParaRPr lang="zh-CN" altLang="en-US"/>
        </a:p>
      </dgm:t>
    </dgm:pt>
    <dgm:pt modelId="{47C4866A-B081-47B2-A6E6-CBE2F4D8C80D}" cxnId="{AFC87EFF-F6B7-4B43-B68F-50A77322FDA8}" type="sibTrans">
      <dgm:prSet/>
      <dgm:spPr/>
      <dgm:t>
        <a:bodyPr/>
        <a:p>
          <a:endParaRPr lang="zh-CN" altLang="en-US"/>
        </a:p>
      </dgm:t>
    </dgm:pt>
    <dgm:pt modelId="{118F6D9C-98F2-4636-A729-29019C3522F6}">
      <dgm:prSet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/>
            <a:t>结束</a:t>
          </a:r>
          <a:r>
            <a:rPr altLang="en-US"/>
            <a:t/>
          </a:r>
          <a:endParaRPr altLang="en-US"/>
        </a:p>
      </dgm:t>
    </dgm:pt>
    <dgm:pt modelId="{B2F00F3E-BCE9-4D7A-B5C8-41261A368C5A}" cxnId="{39B01944-A833-448B-B6B0-FAC6A45A5ABC}" type="parTrans">
      <dgm:prSet/>
      <dgm:spPr/>
    </dgm:pt>
    <dgm:pt modelId="{DB2D88D9-9D85-48BE-A245-95BF21212B79}" cxnId="{39B01944-A833-448B-B6B0-FAC6A45A5ABC}" type="sibTrans">
      <dgm:prSet/>
      <dgm:spPr/>
    </dgm:pt>
    <dgm:pt modelId="{36427A65-AA51-42B9-9F74-2C05B3D1CD33}" type="pres">
      <dgm:prSet presAssocID="{06B7A634-6CDD-4AA4-9FB4-A67B803BAC0A}" presName="Name0" presStyleCnt="0">
        <dgm:presLayoutVars>
          <dgm:dir/>
          <dgm:resizeHandles val="exact"/>
        </dgm:presLayoutVars>
      </dgm:prSet>
      <dgm:spPr/>
    </dgm:pt>
    <dgm:pt modelId="{225F24B6-5541-4612-A719-A8BAF141C6DE}" type="pres">
      <dgm:prSet presAssocID="{96D153FA-1169-4867-896D-D7174F91D3C9}" presName="node" presStyleLbl="node1" presStyleIdx="0" presStyleCnt="4">
        <dgm:presLayoutVars>
          <dgm:bulletEnabled val="1"/>
        </dgm:presLayoutVars>
      </dgm:prSet>
      <dgm:spPr/>
    </dgm:pt>
    <dgm:pt modelId="{9085CD9D-75F4-4A28-9078-76F0E6F7A913}" type="pres">
      <dgm:prSet presAssocID="{B06C6047-9043-4C95-8133-3F8A8564E44C}" presName="sibTrans" presStyleLbl="sibTrans2D1" presStyleIdx="0" presStyleCnt="3"/>
      <dgm:spPr/>
    </dgm:pt>
    <dgm:pt modelId="{D923415D-76ED-457E-AE76-5219CD27A8BF}" type="pres">
      <dgm:prSet presAssocID="{B06C6047-9043-4C95-8133-3F8A8564E44C}" presName="connectorText" presStyleCnt="0"/>
      <dgm:spPr/>
    </dgm:pt>
    <dgm:pt modelId="{DDDFE88B-DD17-45CF-BF56-11BFC6996078}" type="pres">
      <dgm:prSet presAssocID="{80868530-68B0-4C66-9D0E-30F5AB4D911B}" presName="node" presStyleLbl="node1" presStyleIdx="1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2F37182B-BBA0-4E24-A15F-2FFFCC36D37C}" type="pres">
      <dgm:prSet presAssocID="{B165F443-C9F9-41BB-8A17-B7B55E64C92E}" presName="sibTrans" presStyleLbl="sibTrans2D1" presStyleIdx="1" presStyleCnt="3"/>
      <dgm:spPr/>
      <dgm:t>
        <a:bodyPr/>
        <a:p>
          <a:endParaRPr lang="zh-CN" altLang="en-US"/>
        </a:p>
      </dgm:t>
    </dgm:pt>
    <dgm:pt modelId="{C37DB906-CEFA-46EF-8814-1CED6F83AD1B}" type="pres">
      <dgm:prSet presAssocID="{B165F443-C9F9-41BB-8A17-B7B55E64C92E}" presName="connectorText" presStyleCnt="0"/>
      <dgm:spPr/>
      <dgm:t>
        <a:bodyPr/>
        <a:p>
          <a:endParaRPr lang="zh-CN" altLang="en-US"/>
        </a:p>
      </dgm:t>
    </dgm:pt>
    <dgm:pt modelId="{CB04FC47-A4E6-442A-849B-74EEAA791A03}" type="pres">
      <dgm:prSet presAssocID="{5C2540FF-8265-4B2B-B068-001B420DF9D1}" presName="node" presStyleLbl="node1" presStyleIdx="2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9B594D67-0B44-4F37-9EEC-061B2C1E5E6C}" type="pres">
      <dgm:prSet presAssocID="{47C4866A-B081-47B2-A6E6-CBE2F4D8C80D}" presName="sibTrans" presStyleLbl="sibTrans2D1" presStyleIdx="2" presStyleCnt="3"/>
      <dgm:spPr/>
    </dgm:pt>
    <dgm:pt modelId="{97D49B2C-0BC2-48F8-B109-940513DC3C41}" type="pres">
      <dgm:prSet presAssocID="{47C4866A-B081-47B2-A6E6-CBE2F4D8C80D}" presName="connectorText" presStyleCnt="0"/>
      <dgm:spPr/>
    </dgm:pt>
    <dgm:pt modelId="{E3427C39-C962-4DBD-9AC7-D1B7D98AB159}" type="pres">
      <dgm:prSet presAssocID="{118F6D9C-98F2-4636-A729-29019C3522F6}" presName="node" presStyleLbl="node1" presStyleIdx="3" presStyleCnt="4">
        <dgm:presLayoutVars>
          <dgm:bulletEnabled val="1"/>
        </dgm:presLayoutVars>
      </dgm:prSet>
      <dgm:spPr/>
    </dgm:pt>
  </dgm:ptLst>
  <dgm:cxnLst>
    <dgm:cxn modelId="{761B9997-001B-421B-A1F6-BCDAD26F5A36}" srcId="{06B7A634-6CDD-4AA4-9FB4-A67B803BAC0A}" destId="{96D153FA-1169-4867-896D-D7174F91D3C9}" srcOrd="0" destOrd="0" parTransId="{E5F2FB64-2C2B-4F56-A16C-DC862847B222}" sibTransId="{B06C6047-9043-4C95-8133-3F8A8564E44C}"/>
    <dgm:cxn modelId="{F3E19F5A-5CC3-418A-B865-1BEF04419E32}" srcId="{06B7A634-6CDD-4AA4-9FB4-A67B803BAC0A}" destId="{80868530-68B0-4C66-9D0E-30F5AB4D911B}" srcOrd="1" destOrd="0" parTransId="{ED98410F-E261-4993-89D3-E6DED2142D1D}" sibTransId="{B165F443-C9F9-41BB-8A17-B7B55E64C92E}"/>
    <dgm:cxn modelId="{AFC87EFF-F6B7-4B43-B68F-50A77322FDA8}" srcId="{06B7A634-6CDD-4AA4-9FB4-A67B803BAC0A}" destId="{5C2540FF-8265-4B2B-B068-001B420DF9D1}" srcOrd="2" destOrd="0" parTransId="{B7DDCDCF-15D1-40BA-B471-F43FE3C096D3}" sibTransId="{47C4866A-B081-47B2-A6E6-CBE2F4D8C80D}"/>
    <dgm:cxn modelId="{39B01944-A833-448B-B6B0-FAC6A45A5ABC}" srcId="{06B7A634-6CDD-4AA4-9FB4-A67B803BAC0A}" destId="{118F6D9C-98F2-4636-A729-29019C3522F6}" srcOrd="3" destOrd="0" parTransId="{B2F00F3E-BCE9-4D7A-B5C8-41261A368C5A}" sibTransId="{DB2D88D9-9D85-48BE-A245-95BF21212B79}"/>
    <dgm:cxn modelId="{33564CEA-E50F-4305-A081-93D7DC75673F}" type="presOf" srcId="{06B7A634-6CDD-4AA4-9FB4-A67B803BAC0A}" destId="{36427A65-AA51-42B9-9F74-2C05B3D1CD33}" srcOrd="0" destOrd="0" presId="urn:microsoft.com/office/officeart/2005/8/layout/process1"/>
    <dgm:cxn modelId="{48F0FBA1-D77B-479F-B89A-F3A8D1FCBC14}" type="presParOf" srcId="{36427A65-AA51-42B9-9F74-2C05B3D1CD33}" destId="{225F24B6-5541-4612-A719-A8BAF141C6DE}" srcOrd="0" destOrd="0" presId="urn:microsoft.com/office/officeart/2005/8/layout/process1"/>
    <dgm:cxn modelId="{DC69DC0A-DB16-480C-A55F-D97F052589A1}" type="presOf" srcId="{96D153FA-1169-4867-896D-D7174F91D3C9}" destId="{225F24B6-5541-4612-A719-A8BAF141C6DE}" srcOrd="0" destOrd="0" presId="urn:microsoft.com/office/officeart/2005/8/layout/process1"/>
    <dgm:cxn modelId="{EAB3618A-C4D4-440B-89FB-3DEB922BDC61}" type="presParOf" srcId="{36427A65-AA51-42B9-9F74-2C05B3D1CD33}" destId="{9085CD9D-75F4-4A28-9078-76F0E6F7A913}" srcOrd="1" destOrd="0" presId="urn:microsoft.com/office/officeart/2005/8/layout/process1"/>
    <dgm:cxn modelId="{01777059-6240-41C7-9001-88332AC71128}" type="presOf" srcId="{B06C6047-9043-4C95-8133-3F8A8564E44C}" destId="{9085CD9D-75F4-4A28-9078-76F0E6F7A913}" srcOrd="0" destOrd="0" presId="urn:microsoft.com/office/officeart/2005/8/layout/process1"/>
    <dgm:cxn modelId="{3024A32E-A4A4-4CC9-9724-083A89A86388}" type="presParOf" srcId="{9085CD9D-75F4-4A28-9078-76F0E6F7A913}" destId="{D923415D-76ED-457E-AE76-5219CD27A8BF}" srcOrd="0" destOrd="1" presId="urn:microsoft.com/office/officeart/2005/8/layout/process1"/>
    <dgm:cxn modelId="{936B854C-1D26-4128-9E94-C2E1CECDA00A}" type="presOf" srcId="{B06C6047-9043-4C95-8133-3F8A8564E44C}" destId="{D923415D-76ED-457E-AE76-5219CD27A8BF}" srcOrd="1" destOrd="0" presId="urn:microsoft.com/office/officeart/2005/8/layout/process1"/>
    <dgm:cxn modelId="{6CF39E22-93CD-484E-BED6-4418F778C290}" type="presParOf" srcId="{36427A65-AA51-42B9-9F74-2C05B3D1CD33}" destId="{DDDFE88B-DD17-45CF-BF56-11BFC6996078}" srcOrd="2" destOrd="0" presId="urn:microsoft.com/office/officeart/2005/8/layout/process1"/>
    <dgm:cxn modelId="{B92ACE55-2409-4A79-92BA-ADE79CD91C79}" type="presOf" srcId="{80868530-68B0-4C66-9D0E-30F5AB4D911B}" destId="{DDDFE88B-DD17-45CF-BF56-11BFC6996078}" srcOrd="0" destOrd="0" presId="urn:microsoft.com/office/officeart/2005/8/layout/process1"/>
    <dgm:cxn modelId="{3F602557-9FD8-4728-8E03-68AC1F433916}" type="presParOf" srcId="{36427A65-AA51-42B9-9F74-2C05B3D1CD33}" destId="{2F37182B-BBA0-4E24-A15F-2FFFCC36D37C}" srcOrd="3" destOrd="0" presId="urn:microsoft.com/office/officeart/2005/8/layout/process1"/>
    <dgm:cxn modelId="{E9C5A04D-E735-4DDB-B286-F152E8CF5E7A}" type="presOf" srcId="{B165F443-C9F9-41BB-8A17-B7B55E64C92E}" destId="{2F37182B-BBA0-4E24-A15F-2FFFCC36D37C}" srcOrd="0" destOrd="0" presId="urn:microsoft.com/office/officeart/2005/8/layout/process1"/>
    <dgm:cxn modelId="{E1B72713-66AF-400E-AC17-C67D36814DD8}" type="presParOf" srcId="{2F37182B-BBA0-4E24-A15F-2FFFCC36D37C}" destId="{C37DB906-CEFA-46EF-8814-1CED6F83AD1B}" srcOrd="0" destOrd="3" presId="urn:microsoft.com/office/officeart/2005/8/layout/process1"/>
    <dgm:cxn modelId="{D5B7D2A2-C66A-416F-A0A6-0D354436A27E}" type="presOf" srcId="{B165F443-C9F9-41BB-8A17-B7B55E64C92E}" destId="{C37DB906-CEFA-46EF-8814-1CED6F83AD1B}" srcOrd="1" destOrd="0" presId="urn:microsoft.com/office/officeart/2005/8/layout/process1"/>
    <dgm:cxn modelId="{3A79808F-BBDD-49C7-B075-51B6031CBCEE}" type="presParOf" srcId="{36427A65-AA51-42B9-9F74-2C05B3D1CD33}" destId="{CB04FC47-A4E6-442A-849B-74EEAA791A03}" srcOrd="4" destOrd="0" presId="urn:microsoft.com/office/officeart/2005/8/layout/process1"/>
    <dgm:cxn modelId="{4BB6F682-75BA-45D6-8EC5-14814DA311A5}" type="presOf" srcId="{5C2540FF-8265-4B2B-B068-001B420DF9D1}" destId="{CB04FC47-A4E6-442A-849B-74EEAA791A03}" srcOrd="0" destOrd="0" presId="urn:microsoft.com/office/officeart/2005/8/layout/process1"/>
    <dgm:cxn modelId="{51C105C9-4272-4AF8-889F-B0E3756C76AC}" type="presParOf" srcId="{36427A65-AA51-42B9-9F74-2C05B3D1CD33}" destId="{9B594D67-0B44-4F37-9EEC-061B2C1E5E6C}" srcOrd="5" destOrd="0" presId="urn:microsoft.com/office/officeart/2005/8/layout/process1"/>
    <dgm:cxn modelId="{024665F2-6D4E-4343-AC10-F665F1404E1E}" type="presOf" srcId="{47C4866A-B081-47B2-A6E6-CBE2F4D8C80D}" destId="{9B594D67-0B44-4F37-9EEC-061B2C1E5E6C}" srcOrd="0" destOrd="0" presId="urn:microsoft.com/office/officeart/2005/8/layout/process1"/>
    <dgm:cxn modelId="{2DE44969-BEAB-4134-B08B-AD8D49DAF5F1}" type="presParOf" srcId="{9B594D67-0B44-4F37-9EEC-061B2C1E5E6C}" destId="{97D49B2C-0BC2-48F8-B109-940513DC3C41}" srcOrd="0" destOrd="5" presId="urn:microsoft.com/office/officeart/2005/8/layout/process1"/>
    <dgm:cxn modelId="{D6484B25-1920-4230-905D-190F553B6D8A}" type="presOf" srcId="{47C4866A-B081-47B2-A6E6-CBE2F4D8C80D}" destId="{97D49B2C-0BC2-48F8-B109-940513DC3C41}" srcOrd="1" destOrd="0" presId="urn:microsoft.com/office/officeart/2005/8/layout/process1"/>
    <dgm:cxn modelId="{F62BCF37-5D0E-426F-A920-B53FE301FB31}" type="presParOf" srcId="{36427A65-AA51-42B9-9F74-2C05B3D1CD33}" destId="{E3427C39-C962-4DBD-9AC7-D1B7D98AB159}" srcOrd="6" destOrd="0" presId="urn:microsoft.com/office/officeart/2005/8/layout/process1"/>
    <dgm:cxn modelId="{D0716C80-E02F-4CBB-A951-F3855C7391E1}" type="presOf" srcId="{118F6D9C-98F2-4636-A729-29019C3522F6}" destId="{E3427C39-C962-4DBD-9AC7-D1B7D98AB159}" srcOrd="0" destOrd="0" presId="urn:microsoft.com/office/officeart/2005/8/layout/process1"/>
  </dgm:cxnLst>
  <dgm:bg/>
  <dgm:whole/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06B7A634-6CDD-4AA4-9FB4-A67B803BAC0A}" type="doc">
      <dgm:prSet loTypeId="urn:microsoft.com/office/officeart/2005/8/layout/process1" loCatId="process" qsTypeId="urn:microsoft.com/office/officeart/2005/8/quickstyle/simple1#7" qsCatId="simple" csTypeId="urn:microsoft.com/office/officeart/2005/8/colors/accent1_2#7" csCatId="accent1" phldr="1"/>
      <dgm:spPr/>
    </dgm:pt>
    <dgm:pt modelId="{F438A546-751C-415E-A9AF-91422D4A00A3}">
      <dgm:prSet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/>
            <a:t>开始</a:t>
          </a:r>
          <a:r>
            <a:rPr altLang="en-US"/>
            <a:t/>
          </a:r>
          <a:endParaRPr altLang="en-US"/>
        </a:p>
      </dgm:t>
    </dgm:pt>
    <dgm:pt modelId="{64996E04-EA24-429C-B679-398981F83779}" cxnId="{FFEE4007-6A3B-4E11-B49C-B1F79D361754}" type="parTrans">
      <dgm:prSet/>
      <dgm:spPr/>
    </dgm:pt>
    <dgm:pt modelId="{17C1DAF7-F347-441D-A81C-B4147AE5DE0F}" cxnId="{FFEE4007-6A3B-4E11-B49C-B1F79D361754}" type="sibTrans">
      <dgm:prSet/>
      <dgm:spPr/>
    </dgm:pt>
    <dgm:pt modelId="{80868530-68B0-4C66-9D0E-30F5AB4D911B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招标（拍卖）代理</a:t>
          </a:r>
          <a:endParaRPr lang="en-US" altLang="zh-CN"/>
        </a:p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提交</a:t>
          </a:r>
          <a:endParaRPr/>
        </a:p>
      </dgm:t>
    </dgm:pt>
    <dgm:pt modelId="{ED98410F-E261-4993-89D3-E6DED2142D1D}" cxnId="{C32D10FD-EFB2-4EDA-A77A-219D1F7B7C5A}" type="parTrans">
      <dgm:prSet/>
      <dgm:spPr/>
      <dgm:t>
        <a:bodyPr/>
        <a:p>
          <a:endParaRPr lang="zh-CN" altLang="en-US"/>
        </a:p>
      </dgm:t>
    </dgm:pt>
    <dgm:pt modelId="{B165F443-C9F9-41BB-8A17-B7B55E64C92E}" cxnId="{C32D10FD-EFB2-4EDA-A77A-219D1F7B7C5A}" type="sibTrans">
      <dgm:prSet/>
      <dgm:spPr/>
      <dgm:t>
        <a:bodyPr/>
        <a:p>
          <a:endParaRPr lang="zh-CN" altLang="en-US"/>
        </a:p>
      </dgm:t>
    </dgm:pt>
    <dgm:pt modelId="{5C2540FF-8265-4B2B-B068-001B420DF9D1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产权交易科</a:t>
          </a:r>
          <a:endParaRPr lang="en-US" altLang="zh-CN"/>
        </a:p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审核</a:t>
          </a:r>
          <a:endParaRPr/>
        </a:p>
      </dgm:t>
    </dgm:pt>
    <dgm:pt modelId="{B7DDCDCF-15D1-40BA-B471-F43FE3C096D3}" cxnId="{5EB6EF14-65D0-4437-A8D4-F9FA2AB450D4}" type="parTrans">
      <dgm:prSet/>
      <dgm:spPr/>
      <dgm:t>
        <a:bodyPr/>
        <a:p>
          <a:endParaRPr lang="zh-CN" altLang="en-US"/>
        </a:p>
      </dgm:t>
    </dgm:pt>
    <dgm:pt modelId="{47C4866A-B081-47B2-A6E6-CBE2F4D8C80D}" cxnId="{5EB6EF14-65D0-4437-A8D4-F9FA2AB450D4}" type="sibTrans">
      <dgm:prSet/>
      <dgm:spPr/>
      <dgm:t>
        <a:bodyPr/>
        <a:p>
          <a:endParaRPr lang="zh-CN" altLang="en-US"/>
        </a:p>
      </dgm:t>
    </dgm:pt>
    <dgm:pt modelId="{C60E2129-2FE2-4282-9F4B-F4D71A3A0406}">
      <dgm:prSet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/>
            <a:t>结束</a:t>
          </a:r>
          <a:r>
            <a:rPr altLang="en-US"/>
            <a:t/>
          </a:r>
          <a:endParaRPr altLang="en-US"/>
        </a:p>
      </dgm:t>
    </dgm:pt>
    <dgm:pt modelId="{94D1227C-16F5-436B-8023-7B9ECDB42615}" cxnId="{16C7E376-19C0-4A70-9FF6-5AD6E9C6E2E4}" type="parTrans">
      <dgm:prSet/>
      <dgm:spPr/>
    </dgm:pt>
    <dgm:pt modelId="{7D24B1F0-D10E-45B8-8BF6-FD85C3044174}" cxnId="{16C7E376-19C0-4A70-9FF6-5AD6E9C6E2E4}" type="sibTrans">
      <dgm:prSet/>
      <dgm:spPr/>
    </dgm:pt>
    <dgm:pt modelId="{36427A65-AA51-42B9-9F74-2C05B3D1CD33}" type="pres">
      <dgm:prSet presAssocID="{06B7A634-6CDD-4AA4-9FB4-A67B803BAC0A}" presName="Name0" presStyleCnt="0">
        <dgm:presLayoutVars>
          <dgm:dir/>
          <dgm:resizeHandles val="exact"/>
        </dgm:presLayoutVars>
      </dgm:prSet>
      <dgm:spPr/>
    </dgm:pt>
    <dgm:pt modelId="{358735A2-DAA0-4B72-B714-A3AB5766C02F}" type="pres">
      <dgm:prSet presAssocID="{F438A546-751C-415E-A9AF-91422D4A00A3}" presName="node" presStyleLbl="node1" presStyleIdx="0" presStyleCnt="4">
        <dgm:presLayoutVars>
          <dgm:bulletEnabled val="1"/>
        </dgm:presLayoutVars>
      </dgm:prSet>
      <dgm:spPr/>
    </dgm:pt>
    <dgm:pt modelId="{F2C86DCE-979E-4443-A89F-8D995E4AAD67}" type="pres">
      <dgm:prSet presAssocID="{17C1DAF7-F347-441D-A81C-B4147AE5DE0F}" presName="sibTrans" presStyleLbl="sibTrans2D1" presStyleIdx="0" presStyleCnt="3"/>
      <dgm:spPr/>
    </dgm:pt>
    <dgm:pt modelId="{B3C73C1C-1D1D-453F-A573-076A7779474F}" type="pres">
      <dgm:prSet presAssocID="{17C1DAF7-F347-441D-A81C-B4147AE5DE0F}" presName="connectorText" presStyleCnt="0"/>
      <dgm:spPr/>
    </dgm:pt>
    <dgm:pt modelId="{DDDFE88B-DD17-45CF-BF56-11BFC6996078}" type="pres">
      <dgm:prSet presAssocID="{80868530-68B0-4C66-9D0E-30F5AB4D911B}" presName="node" presStyleLbl="node1" presStyleIdx="1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2F37182B-BBA0-4E24-A15F-2FFFCC36D37C}" type="pres">
      <dgm:prSet presAssocID="{B165F443-C9F9-41BB-8A17-B7B55E64C92E}" presName="sibTrans" presStyleLbl="sibTrans2D1" presStyleIdx="1" presStyleCnt="3"/>
      <dgm:spPr/>
      <dgm:t>
        <a:bodyPr/>
        <a:p>
          <a:endParaRPr lang="zh-CN" altLang="en-US"/>
        </a:p>
      </dgm:t>
    </dgm:pt>
    <dgm:pt modelId="{C37DB906-CEFA-46EF-8814-1CED6F83AD1B}" type="pres">
      <dgm:prSet presAssocID="{B165F443-C9F9-41BB-8A17-B7B55E64C92E}" presName="connectorText" presStyleCnt="0"/>
      <dgm:spPr/>
      <dgm:t>
        <a:bodyPr/>
        <a:p>
          <a:endParaRPr lang="zh-CN" altLang="en-US"/>
        </a:p>
      </dgm:t>
    </dgm:pt>
    <dgm:pt modelId="{CB04FC47-A4E6-442A-849B-74EEAA791A03}" type="pres">
      <dgm:prSet presAssocID="{5C2540FF-8265-4B2B-B068-001B420DF9D1}" presName="node" presStyleLbl="node1" presStyleIdx="2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252D04A4-DB12-4F7A-A7DE-0488899AE05F}" type="pres">
      <dgm:prSet presAssocID="{47C4866A-B081-47B2-A6E6-CBE2F4D8C80D}" presName="sibTrans" presStyleLbl="sibTrans2D1" presStyleIdx="2" presStyleCnt="3"/>
      <dgm:spPr/>
    </dgm:pt>
    <dgm:pt modelId="{C596CF4B-F4F0-4054-9513-2BCF4EC61F10}" type="pres">
      <dgm:prSet presAssocID="{47C4866A-B081-47B2-A6E6-CBE2F4D8C80D}" presName="connectorText" presStyleCnt="0"/>
      <dgm:spPr/>
    </dgm:pt>
    <dgm:pt modelId="{6AA324D9-BB1B-4471-A344-0B686BC94660}" type="pres">
      <dgm:prSet presAssocID="{C60E2129-2FE2-4282-9F4B-F4D71A3A0406}" presName="node" presStyleLbl="node1" presStyleIdx="3" presStyleCnt="4">
        <dgm:presLayoutVars>
          <dgm:bulletEnabled val="1"/>
        </dgm:presLayoutVars>
      </dgm:prSet>
      <dgm:spPr/>
    </dgm:pt>
  </dgm:ptLst>
  <dgm:cxnLst>
    <dgm:cxn modelId="{FFEE4007-6A3B-4E11-B49C-B1F79D361754}" srcId="{06B7A634-6CDD-4AA4-9FB4-A67B803BAC0A}" destId="{F438A546-751C-415E-A9AF-91422D4A00A3}" srcOrd="0" destOrd="0" parTransId="{64996E04-EA24-429C-B679-398981F83779}" sibTransId="{17C1DAF7-F347-441D-A81C-B4147AE5DE0F}"/>
    <dgm:cxn modelId="{C32D10FD-EFB2-4EDA-A77A-219D1F7B7C5A}" srcId="{06B7A634-6CDD-4AA4-9FB4-A67B803BAC0A}" destId="{80868530-68B0-4C66-9D0E-30F5AB4D911B}" srcOrd="1" destOrd="0" parTransId="{ED98410F-E261-4993-89D3-E6DED2142D1D}" sibTransId="{B165F443-C9F9-41BB-8A17-B7B55E64C92E}"/>
    <dgm:cxn modelId="{5EB6EF14-65D0-4437-A8D4-F9FA2AB450D4}" srcId="{06B7A634-6CDD-4AA4-9FB4-A67B803BAC0A}" destId="{5C2540FF-8265-4B2B-B068-001B420DF9D1}" srcOrd="2" destOrd="0" parTransId="{B7DDCDCF-15D1-40BA-B471-F43FE3C096D3}" sibTransId="{47C4866A-B081-47B2-A6E6-CBE2F4D8C80D}"/>
    <dgm:cxn modelId="{16C7E376-19C0-4A70-9FF6-5AD6E9C6E2E4}" srcId="{06B7A634-6CDD-4AA4-9FB4-A67B803BAC0A}" destId="{C60E2129-2FE2-4282-9F4B-F4D71A3A0406}" srcOrd="3" destOrd="0" parTransId="{94D1227C-16F5-436B-8023-7B9ECDB42615}" sibTransId="{7D24B1F0-D10E-45B8-8BF6-FD85C3044174}"/>
    <dgm:cxn modelId="{F51433C3-3EAB-44DF-AB36-16FE2D4D0AF1}" type="presOf" srcId="{06B7A634-6CDD-4AA4-9FB4-A67B803BAC0A}" destId="{36427A65-AA51-42B9-9F74-2C05B3D1CD33}" srcOrd="0" destOrd="0" presId="urn:microsoft.com/office/officeart/2005/8/layout/process1"/>
    <dgm:cxn modelId="{176672B8-E6FB-49D2-8723-23F914965A8C}" type="presParOf" srcId="{36427A65-AA51-42B9-9F74-2C05B3D1CD33}" destId="{358735A2-DAA0-4B72-B714-A3AB5766C02F}" srcOrd="0" destOrd="0" presId="urn:microsoft.com/office/officeart/2005/8/layout/process1"/>
    <dgm:cxn modelId="{B764C095-59E6-464C-8B95-DBEEAB552D5D}" type="presOf" srcId="{F438A546-751C-415E-A9AF-91422D4A00A3}" destId="{358735A2-DAA0-4B72-B714-A3AB5766C02F}" srcOrd="0" destOrd="0" presId="urn:microsoft.com/office/officeart/2005/8/layout/process1"/>
    <dgm:cxn modelId="{0BAE0F00-9977-4512-B0A4-383094EF4959}" type="presParOf" srcId="{36427A65-AA51-42B9-9F74-2C05B3D1CD33}" destId="{F2C86DCE-979E-4443-A89F-8D995E4AAD67}" srcOrd="1" destOrd="0" presId="urn:microsoft.com/office/officeart/2005/8/layout/process1"/>
    <dgm:cxn modelId="{7169CD7C-FA1D-49D7-8181-1113B2FE2B46}" type="presOf" srcId="{17C1DAF7-F347-441D-A81C-B4147AE5DE0F}" destId="{F2C86DCE-979E-4443-A89F-8D995E4AAD67}" srcOrd="0" destOrd="0" presId="urn:microsoft.com/office/officeart/2005/8/layout/process1"/>
    <dgm:cxn modelId="{9A737AD6-F97B-4D51-ADD6-9DEFE825777B}" type="presParOf" srcId="{F2C86DCE-979E-4443-A89F-8D995E4AAD67}" destId="{B3C73C1C-1D1D-453F-A573-076A7779474F}" srcOrd="0" destOrd="1" presId="urn:microsoft.com/office/officeart/2005/8/layout/process1"/>
    <dgm:cxn modelId="{D9315772-9164-477F-8642-7795021E2AAF}" type="presOf" srcId="{17C1DAF7-F347-441D-A81C-B4147AE5DE0F}" destId="{B3C73C1C-1D1D-453F-A573-076A7779474F}" srcOrd="1" destOrd="0" presId="urn:microsoft.com/office/officeart/2005/8/layout/process1"/>
    <dgm:cxn modelId="{C895B15C-F209-44DE-A8A6-0524C122554E}" type="presParOf" srcId="{36427A65-AA51-42B9-9F74-2C05B3D1CD33}" destId="{DDDFE88B-DD17-45CF-BF56-11BFC6996078}" srcOrd="2" destOrd="0" presId="urn:microsoft.com/office/officeart/2005/8/layout/process1"/>
    <dgm:cxn modelId="{3DF48A87-CA3E-4933-BF58-D52177DCD088}" type="presOf" srcId="{80868530-68B0-4C66-9D0E-30F5AB4D911B}" destId="{DDDFE88B-DD17-45CF-BF56-11BFC6996078}" srcOrd="0" destOrd="0" presId="urn:microsoft.com/office/officeart/2005/8/layout/process1"/>
    <dgm:cxn modelId="{1C470430-C7E5-4429-AE36-24E27980B6AD}" type="presParOf" srcId="{36427A65-AA51-42B9-9F74-2C05B3D1CD33}" destId="{2F37182B-BBA0-4E24-A15F-2FFFCC36D37C}" srcOrd="3" destOrd="0" presId="urn:microsoft.com/office/officeart/2005/8/layout/process1"/>
    <dgm:cxn modelId="{A0896300-6CDD-408B-90DA-0F3C31D8B98C}" type="presOf" srcId="{B165F443-C9F9-41BB-8A17-B7B55E64C92E}" destId="{2F37182B-BBA0-4E24-A15F-2FFFCC36D37C}" srcOrd="0" destOrd="0" presId="urn:microsoft.com/office/officeart/2005/8/layout/process1"/>
    <dgm:cxn modelId="{35552EB8-A30E-4BC3-BD2F-A8F5C5906D17}" type="presParOf" srcId="{2F37182B-BBA0-4E24-A15F-2FFFCC36D37C}" destId="{C37DB906-CEFA-46EF-8814-1CED6F83AD1B}" srcOrd="0" destOrd="3" presId="urn:microsoft.com/office/officeart/2005/8/layout/process1"/>
    <dgm:cxn modelId="{412B56B7-0A1A-4D4F-98CA-16D3803B5C86}" type="presOf" srcId="{B165F443-C9F9-41BB-8A17-B7B55E64C92E}" destId="{C37DB906-CEFA-46EF-8814-1CED6F83AD1B}" srcOrd="1" destOrd="0" presId="urn:microsoft.com/office/officeart/2005/8/layout/process1"/>
    <dgm:cxn modelId="{ED694CAD-D38E-4DD7-A6DA-DD827626FBB2}" type="presParOf" srcId="{36427A65-AA51-42B9-9F74-2C05B3D1CD33}" destId="{CB04FC47-A4E6-442A-849B-74EEAA791A03}" srcOrd="4" destOrd="0" presId="urn:microsoft.com/office/officeart/2005/8/layout/process1"/>
    <dgm:cxn modelId="{933336A1-B892-4BD3-B33D-2CD3266CFF44}" type="presOf" srcId="{5C2540FF-8265-4B2B-B068-001B420DF9D1}" destId="{CB04FC47-A4E6-442A-849B-74EEAA791A03}" srcOrd="0" destOrd="0" presId="urn:microsoft.com/office/officeart/2005/8/layout/process1"/>
    <dgm:cxn modelId="{83C8D496-64B6-4ED2-B22B-AE94D9671352}" type="presParOf" srcId="{36427A65-AA51-42B9-9F74-2C05B3D1CD33}" destId="{252D04A4-DB12-4F7A-A7DE-0488899AE05F}" srcOrd="5" destOrd="0" presId="urn:microsoft.com/office/officeart/2005/8/layout/process1"/>
    <dgm:cxn modelId="{3B6DF611-AC1E-404C-ADCD-A7AE96B07901}" type="presOf" srcId="{47C4866A-B081-47B2-A6E6-CBE2F4D8C80D}" destId="{252D04A4-DB12-4F7A-A7DE-0488899AE05F}" srcOrd="0" destOrd="0" presId="urn:microsoft.com/office/officeart/2005/8/layout/process1"/>
    <dgm:cxn modelId="{6270A62A-6518-4AED-AD63-62AF187D3F36}" type="presParOf" srcId="{252D04A4-DB12-4F7A-A7DE-0488899AE05F}" destId="{C596CF4B-F4F0-4054-9513-2BCF4EC61F10}" srcOrd="0" destOrd="5" presId="urn:microsoft.com/office/officeart/2005/8/layout/process1"/>
    <dgm:cxn modelId="{BB9D02FA-A9C3-4F63-87BC-A6FD579244D9}" type="presOf" srcId="{47C4866A-B081-47B2-A6E6-CBE2F4D8C80D}" destId="{C596CF4B-F4F0-4054-9513-2BCF4EC61F10}" srcOrd="1" destOrd="0" presId="urn:microsoft.com/office/officeart/2005/8/layout/process1"/>
    <dgm:cxn modelId="{941C538E-DB71-480A-86CD-0A9DBA07B35F}" type="presParOf" srcId="{36427A65-AA51-42B9-9F74-2C05B3D1CD33}" destId="{6AA324D9-BB1B-4471-A344-0B686BC94660}" srcOrd="6" destOrd="0" presId="urn:microsoft.com/office/officeart/2005/8/layout/process1"/>
    <dgm:cxn modelId="{D04519B2-24C2-4E8E-902D-D07018FBF7B1}" type="presOf" srcId="{C60E2129-2FE2-4282-9F4B-F4D71A3A0406}" destId="{6AA324D9-BB1B-4471-A344-0B686BC94660}" srcOrd="0" destOrd="0" presId="urn:microsoft.com/office/officeart/2005/8/layout/process1"/>
  </dgm:cxnLst>
  <dgm:bg/>
  <dgm:whole/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06B7A634-6CDD-4AA4-9FB4-A67B803BAC0A}" type="doc">
      <dgm:prSet loTypeId="urn:microsoft.com/office/officeart/2005/8/layout/process1" loCatId="process" qsTypeId="urn:microsoft.com/office/officeart/2005/8/quickstyle/simple1#8" qsCatId="simple" csTypeId="urn:microsoft.com/office/officeart/2005/8/colors/accent1_2#8" csCatId="accent1" phldr="1"/>
      <dgm:spPr/>
    </dgm:pt>
    <dgm:pt modelId="{D97C12D2-DFAF-4AB5-A946-5FCFCA550CC8}">
      <dgm:prSet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/>
            <a:t>开始</a:t>
          </a:r>
          <a:r>
            <a:rPr altLang="en-US"/>
            <a:t/>
          </a:r>
          <a:endParaRPr altLang="en-US"/>
        </a:p>
      </dgm:t>
    </dgm:pt>
    <dgm:pt modelId="{29251571-1BBE-4E1B-8264-3C99A99998B9}" cxnId="{AA77EF10-6C41-4681-907C-45225895BF98}" type="parTrans">
      <dgm:prSet/>
      <dgm:spPr/>
    </dgm:pt>
    <dgm:pt modelId="{8BFF2E7E-ED0B-4B23-ADF7-29758485F914}" cxnId="{AA77EF10-6C41-4681-907C-45225895BF98}" type="sibTrans">
      <dgm:prSet/>
      <dgm:spPr/>
    </dgm:pt>
    <dgm:pt modelId="{80868530-68B0-4C66-9D0E-30F5AB4D911B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招标（拍卖）代理</a:t>
          </a:r>
          <a:endParaRPr lang="en-US" altLang="zh-CN"/>
        </a:p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提交</a:t>
          </a:r>
          <a:endParaRPr/>
        </a:p>
      </dgm:t>
    </dgm:pt>
    <dgm:pt modelId="{ED98410F-E261-4993-89D3-E6DED2142D1D}" cxnId="{A56BE1F4-5EDF-4A9F-A89C-13554D397E83}" type="parTrans">
      <dgm:prSet/>
      <dgm:spPr/>
      <dgm:t>
        <a:bodyPr/>
        <a:p>
          <a:endParaRPr lang="zh-CN" altLang="en-US"/>
        </a:p>
      </dgm:t>
    </dgm:pt>
    <dgm:pt modelId="{B165F443-C9F9-41BB-8A17-B7B55E64C92E}" cxnId="{A56BE1F4-5EDF-4A9F-A89C-13554D397E83}" type="sibTrans">
      <dgm:prSet/>
      <dgm:spPr/>
      <dgm:t>
        <a:bodyPr/>
        <a:p>
          <a:endParaRPr lang="zh-CN" altLang="en-US"/>
        </a:p>
      </dgm:t>
    </dgm:pt>
    <dgm:pt modelId="{5C2540FF-8265-4B2B-B068-001B420DF9D1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产权交易科</a:t>
          </a:r>
          <a:endParaRPr lang="en-US" altLang="zh-CN"/>
        </a:p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审核</a:t>
          </a:r>
          <a:endParaRPr/>
        </a:p>
      </dgm:t>
    </dgm:pt>
    <dgm:pt modelId="{B7DDCDCF-15D1-40BA-B471-F43FE3C096D3}" cxnId="{A37C342E-0E31-4E17-9955-78475CE99775}" type="parTrans">
      <dgm:prSet/>
      <dgm:spPr/>
      <dgm:t>
        <a:bodyPr/>
        <a:p>
          <a:endParaRPr lang="zh-CN" altLang="en-US"/>
        </a:p>
      </dgm:t>
    </dgm:pt>
    <dgm:pt modelId="{47C4866A-B081-47B2-A6E6-CBE2F4D8C80D}" cxnId="{A37C342E-0E31-4E17-9955-78475CE99775}" type="sibTrans">
      <dgm:prSet/>
      <dgm:spPr/>
      <dgm:t>
        <a:bodyPr/>
        <a:p>
          <a:endParaRPr lang="zh-CN" altLang="en-US"/>
        </a:p>
      </dgm:t>
    </dgm:pt>
    <dgm:pt modelId="{67C4279F-3D8A-47BF-8484-AC7AF858908C}">
      <dgm:prSet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/>
            <a:t>结束</a:t>
          </a:r>
          <a:r>
            <a:rPr altLang="en-US"/>
            <a:t/>
          </a:r>
          <a:endParaRPr altLang="en-US"/>
        </a:p>
      </dgm:t>
    </dgm:pt>
    <dgm:pt modelId="{E965BE50-8AE3-4007-BA9C-45C454DC9475}" cxnId="{189C638C-0655-495A-8370-6EDBDE20207F}" type="parTrans">
      <dgm:prSet/>
      <dgm:spPr/>
    </dgm:pt>
    <dgm:pt modelId="{498BD047-CF1E-4888-8B5A-D7B87F088114}" cxnId="{189C638C-0655-495A-8370-6EDBDE20207F}" type="sibTrans">
      <dgm:prSet/>
      <dgm:spPr/>
    </dgm:pt>
    <dgm:pt modelId="{36427A65-AA51-42B9-9F74-2C05B3D1CD33}" type="pres">
      <dgm:prSet presAssocID="{06B7A634-6CDD-4AA4-9FB4-A67B803BAC0A}" presName="Name0" presStyleCnt="0">
        <dgm:presLayoutVars>
          <dgm:dir/>
          <dgm:resizeHandles val="exact"/>
        </dgm:presLayoutVars>
      </dgm:prSet>
      <dgm:spPr/>
    </dgm:pt>
    <dgm:pt modelId="{5AA5DE7E-B198-4C10-A9AE-11EE81281941}" type="pres">
      <dgm:prSet presAssocID="{D97C12D2-DFAF-4AB5-A946-5FCFCA550CC8}" presName="node" presStyleLbl="node1" presStyleIdx="0" presStyleCnt="4">
        <dgm:presLayoutVars>
          <dgm:bulletEnabled val="1"/>
        </dgm:presLayoutVars>
      </dgm:prSet>
      <dgm:spPr/>
    </dgm:pt>
    <dgm:pt modelId="{5C3F3C36-7C45-4308-879E-45F3DEE21896}" type="pres">
      <dgm:prSet presAssocID="{8BFF2E7E-ED0B-4B23-ADF7-29758485F914}" presName="sibTrans" presStyleLbl="sibTrans2D1" presStyleIdx="0" presStyleCnt="3"/>
      <dgm:spPr/>
    </dgm:pt>
    <dgm:pt modelId="{2BC20FAD-9895-471F-AA31-6C6E4898578D}" type="pres">
      <dgm:prSet presAssocID="{8BFF2E7E-ED0B-4B23-ADF7-29758485F914}" presName="connectorText" presStyleCnt="0"/>
      <dgm:spPr/>
    </dgm:pt>
    <dgm:pt modelId="{DDDFE88B-DD17-45CF-BF56-11BFC6996078}" type="pres">
      <dgm:prSet presAssocID="{80868530-68B0-4C66-9D0E-30F5AB4D911B}" presName="node" presStyleLbl="node1" presStyleIdx="1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2F37182B-BBA0-4E24-A15F-2FFFCC36D37C}" type="pres">
      <dgm:prSet presAssocID="{B165F443-C9F9-41BB-8A17-B7B55E64C92E}" presName="sibTrans" presStyleLbl="sibTrans2D1" presStyleIdx="1" presStyleCnt="3"/>
      <dgm:spPr/>
      <dgm:t>
        <a:bodyPr/>
        <a:p>
          <a:endParaRPr lang="zh-CN" altLang="en-US"/>
        </a:p>
      </dgm:t>
    </dgm:pt>
    <dgm:pt modelId="{C37DB906-CEFA-46EF-8814-1CED6F83AD1B}" type="pres">
      <dgm:prSet presAssocID="{B165F443-C9F9-41BB-8A17-B7B55E64C92E}" presName="connectorText" presStyleCnt="0"/>
      <dgm:spPr/>
      <dgm:t>
        <a:bodyPr/>
        <a:p>
          <a:endParaRPr lang="zh-CN" altLang="en-US"/>
        </a:p>
      </dgm:t>
    </dgm:pt>
    <dgm:pt modelId="{CB04FC47-A4E6-442A-849B-74EEAA791A03}" type="pres">
      <dgm:prSet presAssocID="{5C2540FF-8265-4B2B-B068-001B420DF9D1}" presName="node" presStyleLbl="node1" presStyleIdx="2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27679A0D-49FE-4231-A715-E1A25463A974}" type="pres">
      <dgm:prSet presAssocID="{47C4866A-B081-47B2-A6E6-CBE2F4D8C80D}" presName="sibTrans" presStyleLbl="sibTrans2D1" presStyleIdx="2" presStyleCnt="3"/>
      <dgm:spPr/>
    </dgm:pt>
    <dgm:pt modelId="{B987BEEF-EEA1-4BB9-B745-0E5BA31E017A}" type="pres">
      <dgm:prSet presAssocID="{47C4866A-B081-47B2-A6E6-CBE2F4D8C80D}" presName="connectorText" presStyleCnt="0"/>
      <dgm:spPr/>
    </dgm:pt>
    <dgm:pt modelId="{8EE222D5-9FA5-4111-8F96-A9B13468CB18}" type="pres">
      <dgm:prSet presAssocID="{67C4279F-3D8A-47BF-8484-AC7AF858908C}" presName="node" presStyleLbl="node1" presStyleIdx="3" presStyleCnt="4">
        <dgm:presLayoutVars>
          <dgm:bulletEnabled val="1"/>
        </dgm:presLayoutVars>
      </dgm:prSet>
      <dgm:spPr/>
    </dgm:pt>
  </dgm:ptLst>
  <dgm:cxnLst>
    <dgm:cxn modelId="{AA77EF10-6C41-4681-907C-45225895BF98}" srcId="{06B7A634-6CDD-4AA4-9FB4-A67B803BAC0A}" destId="{D97C12D2-DFAF-4AB5-A946-5FCFCA550CC8}" srcOrd="0" destOrd="0" parTransId="{29251571-1BBE-4E1B-8264-3C99A99998B9}" sibTransId="{8BFF2E7E-ED0B-4B23-ADF7-29758485F914}"/>
    <dgm:cxn modelId="{A56BE1F4-5EDF-4A9F-A89C-13554D397E83}" srcId="{06B7A634-6CDD-4AA4-9FB4-A67B803BAC0A}" destId="{80868530-68B0-4C66-9D0E-30F5AB4D911B}" srcOrd="1" destOrd="0" parTransId="{ED98410F-E261-4993-89D3-E6DED2142D1D}" sibTransId="{B165F443-C9F9-41BB-8A17-B7B55E64C92E}"/>
    <dgm:cxn modelId="{A37C342E-0E31-4E17-9955-78475CE99775}" srcId="{06B7A634-6CDD-4AA4-9FB4-A67B803BAC0A}" destId="{5C2540FF-8265-4B2B-B068-001B420DF9D1}" srcOrd="2" destOrd="0" parTransId="{B7DDCDCF-15D1-40BA-B471-F43FE3C096D3}" sibTransId="{47C4866A-B081-47B2-A6E6-CBE2F4D8C80D}"/>
    <dgm:cxn modelId="{189C638C-0655-495A-8370-6EDBDE20207F}" srcId="{06B7A634-6CDD-4AA4-9FB4-A67B803BAC0A}" destId="{67C4279F-3D8A-47BF-8484-AC7AF858908C}" srcOrd="3" destOrd="0" parTransId="{E965BE50-8AE3-4007-BA9C-45C454DC9475}" sibTransId="{498BD047-CF1E-4888-8B5A-D7B87F088114}"/>
    <dgm:cxn modelId="{A552B8F3-42C8-4A63-94E0-A25DADBA9835}" type="presOf" srcId="{06B7A634-6CDD-4AA4-9FB4-A67B803BAC0A}" destId="{36427A65-AA51-42B9-9F74-2C05B3D1CD33}" srcOrd="0" destOrd="0" presId="urn:microsoft.com/office/officeart/2005/8/layout/process1"/>
    <dgm:cxn modelId="{AF99843D-24F3-424C-8083-120766798A3F}" type="presParOf" srcId="{36427A65-AA51-42B9-9F74-2C05B3D1CD33}" destId="{5AA5DE7E-B198-4C10-A9AE-11EE81281941}" srcOrd="0" destOrd="0" presId="urn:microsoft.com/office/officeart/2005/8/layout/process1"/>
    <dgm:cxn modelId="{05D9E18E-5372-4745-AF28-256874695C09}" type="presOf" srcId="{D97C12D2-DFAF-4AB5-A946-5FCFCA550CC8}" destId="{5AA5DE7E-B198-4C10-A9AE-11EE81281941}" srcOrd="0" destOrd="0" presId="urn:microsoft.com/office/officeart/2005/8/layout/process1"/>
    <dgm:cxn modelId="{63352954-6A73-41EC-95DF-3AF80B77E63D}" type="presParOf" srcId="{36427A65-AA51-42B9-9F74-2C05B3D1CD33}" destId="{5C3F3C36-7C45-4308-879E-45F3DEE21896}" srcOrd="1" destOrd="0" presId="urn:microsoft.com/office/officeart/2005/8/layout/process1"/>
    <dgm:cxn modelId="{0F084A3B-F4D6-4578-8010-1D34C43D8BBB}" type="presOf" srcId="{8BFF2E7E-ED0B-4B23-ADF7-29758485F914}" destId="{5C3F3C36-7C45-4308-879E-45F3DEE21896}" srcOrd="0" destOrd="0" presId="urn:microsoft.com/office/officeart/2005/8/layout/process1"/>
    <dgm:cxn modelId="{2D03B931-1C2F-4BF9-A4C4-32D0F14043E6}" type="presParOf" srcId="{5C3F3C36-7C45-4308-879E-45F3DEE21896}" destId="{2BC20FAD-9895-471F-AA31-6C6E4898578D}" srcOrd="0" destOrd="1" presId="urn:microsoft.com/office/officeart/2005/8/layout/process1"/>
    <dgm:cxn modelId="{4997E93A-4096-48AB-965E-EB8C6AE01CF3}" type="presOf" srcId="{8BFF2E7E-ED0B-4B23-ADF7-29758485F914}" destId="{2BC20FAD-9895-471F-AA31-6C6E4898578D}" srcOrd="1" destOrd="0" presId="urn:microsoft.com/office/officeart/2005/8/layout/process1"/>
    <dgm:cxn modelId="{53875448-AD67-495D-8787-FC10EADE7F4A}" type="presParOf" srcId="{36427A65-AA51-42B9-9F74-2C05B3D1CD33}" destId="{DDDFE88B-DD17-45CF-BF56-11BFC6996078}" srcOrd="2" destOrd="0" presId="urn:microsoft.com/office/officeart/2005/8/layout/process1"/>
    <dgm:cxn modelId="{86FAA12C-487B-4997-9909-6156F3411563}" type="presOf" srcId="{80868530-68B0-4C66-9D0E-30F5AB4D911B}" destId="{DDDFE88B-DD17-45CF-BF56-11BFC6996078}" srcOrd="0" destOrd="0" presId="urn:microsoft.com/office/officeart/2005/8/layout/process1"/>
    <dgm:cxn modelId="{2C5A5A6D-2967-4C0D-A590-B4185A24863C}" type="presParOf" srcId="{36427A65-AA51-42B9-9F74-2C05B3D1CD33}" destId="{2F37182B-BBA0-4E24-A15F-2FFFCC36D37C}" srcOrd="3" destOrd="0" presId="urn:microsoft.com/office/officeart/2005/8/layout/process1"/>
    <dgm:cxn modelId="{B04126B3-4776-4AC5-B095-FFCE9257AE42}" type="presOf" srcId="{B165F443-C9F9-41BB-8A17-B7B55E64C92E}" destId="{2F37182B-BBA0-4E24-A15F-2FFFCC36D37C}" srcOrd="0" destOrd="0" presId="urn:microsoft.com/office/officeart/2005/8/layout/process1"/>
    <dgm:cxn modelId="{F2266897-4AAB-4A2B-8C1B-32ED4681479A}" type="presParOf" srcId="{2F37182B-BBA0-4E24-A15F-2FFFCC36D37C}" destId="{C37DB906-CEFA-46EF-8814-1CED6F83AD1B}" srcOrd="0" destOrd="3" presId="urn:microsoft.com/office/officeart/2005/8/layout/process1"/>
    <dgm:cxn modelId="{9156DA6D-11D9-4DD9-AB77-76A7B16BD57F}" type="presOf" srcId="{B165F443-C9F9-41BB-8A17-B7B55E64C92E}" destId="{C37DB906-CEFA-46EF-8814-1CED6F83AD1B}" srcOrd="1" destOrd="0" presId="urn:microsoft.com/office/officeart/2005/8/layout/process1"/>
    <dgm:cxn modelId="{7FF27D28-F7F2-4C96-B421-80F9FD5CA9D6}" type="presParOf" srcId="{36427A65-AA51-42B9-9F74-2C05B3D1CD33}" destId="{CB04FC47-A4E6-442A-849B-74EEAA791A03}" srcOrd="4" destOrd="0" presId="urn:microsoft.com/office/officeart/2005/8/layout/process1"/>
    <dgm:cxn modelId="{E25BAB19-2FAE-4208-BA57-127B50E8CBFB}" type="presOf" srcId="{5C2540FF-8265-4B2B-B068-001B420DF9D1}" destId="{CB04FC47-A4E6-442A-849B-74EEAA791A03}" srcOrd="0" destOrd="0" presId="urn:microsoft.com/office/officeart/2005/8/layout/process1"/>
    <dgm:cxn modelId="{28B8F35F-B0E1-4311-A06F-229485FFAB75}" type="presParOf" srcId="{36427A65-AA51-42B9-9F74-2C05B3D1CD33}" destId="{27679A0D-49FE-4231-A715-E1A25463A974}" srcOrd="5" destOrd="0" presId="urn:microsoft.com/office/officeart/2005/8/layout/process1"/>
    <dgm:cxn modelId="{9A2A23B0-B135-468F-9CBB-CC108EA90E17}" type="presOf" srcId="{47C4866A-B081-47B2-A6E6-CBE2F4D8C80D}" destId="{27679A0D-49FE-4231-A715-E1A25463A974}" srcOrd="0" destOrd="0" presId="urn:microsoft.com/office/officeart/2005/8/layout/process1"/>
    <dgm:cxn modelId="{C3E61104-5AD6-4006-9192-D78A976B81F0}" type="presParOf" srcId="{27679A0D-49FE-4231-A715-E1A25463A974}" destId="{B987BEEF-EEA1-4BB9-B745-0E5BA31E017A}" srcOrd="0" destOrd="5" presId="urn:microsoft.com/office/officeart/2005/8/layout/process1"/>
    <dgm:cxn modelId="{DBCA97FA-0149-412D-A64C-F9138E73AC5B}" type="presOf" srcId="{47C4866A-B081-47B2-A6E6-CBE2F4D8C80D}" destId="{B987BEEF-EEA1-4BB9-B745-0E5BA31E017A}" srcOrd="1" destOrd="0" presId="urn:microsoft.com/office/officeart/2005/8/layout/process1"/>
    <dgm:cxn modelId="{DADDF6ED-6892-4B07-80A0-4A4A1094C25F}" type="presParOf" srcId="{36427A65-AA51-42B9-9F74-2C05B3D1CD33}" destId="{8EE222D5-9FA5-4111-8F96-A9B13468CB18}" srcOrd="6" destOrd="0" presId="urn:microsoft.com/office/officeart/2005/8/layout/process1"/>
    <dgm:cxn modelId="{D8C8FCF9-5F25-4EF3-BE52-2AAAEBBAB605}" type="presOf" srcId="{67C4279F-3D8A-47BF-8484-AC7AF858908C}" destId="{8EE222D5-9FA5-4111-8F96-A9B13468CB18}" srcOrd="0" destOrd="0" presId="urn:microsoft.com/office/officeart/2005/8/layout/process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DFE88B-DD17-45CF-BF56-11BFC6996078}">
      <dsp:nvSpPr>
        <dsp:cNvPr id="0" name=""/>
        <dsp:cNvSpPr/>
      </dsp:nvSpPr>
      <dsp:spPr>
        <a:xfrm>
          <a:off x="1030" y="0"/>
          <a:ext cx="2198357" cy="8743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招标（拍卖）代理</a:t>
          </a:r>
          <a:endParaRPr lang="en-US" altLang="zh-CN" sz="1700" kern="1200"/>
        </a:p>
        <a:p>
          <a:pPr lvl="0" algn="ctr" defTabSz="7556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提交</a:t>
          </a:r>
          <a:endParaRPr sz="1700" kern="1200"/>
        </a:p>
      </dsp:txBody>
      <dsp:txXfrm>
        <a:off x="26640" y="25610"/>
        <a:ext cx="2147137" cy="823175"/>
      </dsp:txXfrm>
    </dsp:sp>
    <dsp:sp modelId="{2F37182B-BBA0-4E24-A15F-2FFFCC36D37C}">
      <dsp:nvSpPr>
        <dsp:cNvPr id="0" name=""/>
        <dsp:cNvSpPr/>
      </dsp:nvSpPr>
      <dsp:spPr>
        <a:xfrm>
          <a:off x="2419224" y="164601"/>
          <a:ext cx="466051" cy="54519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2419224" y="273639"/>
        <a:ext cx="326236" cy="327116"/>
      </dsp:txXfrm>
    </dsp:sp>
    <dsp:sp modelId="{CB04FC47-A4E6-442A-849B-74EEAA791A03}">
      <dsp:nvSpPr>
        <dsp:cNvPr id="0" name=""/>
        <dsp:cNvSpPr/>
      </dsp:nvSpPr>
      <dsp:spPr>
        <a:xfrm>
          <a:off x="3078731" y="0"/>
          <a:ext cx="2198357" cy="8743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产权交易科</a:t>
          </a:r>
          <a:endParaRPr lang="en-US" altLang="zh-CN" sz="1700" kern="1200"/>
        </a:p>
        <a:p>
          <a:pPr lvl="0" algn="ctr" defTabSz="7556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审核</a:t>
          </a:r>
          <a:endParaRPr sz="1700" kern="1200"/>
        </a:p>
      </dsp:txBody>
      <dsp:txXfrm>
        <a:off x="3104341" y="25610"/>
        <a:ext cx="2147137" cy="823175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DFE88B-DD17-45CF-BF56-11BFC6996078}">
      <dsp:nvSpPr>
        <dsp:cNvPr id="0" name=""/>
        <dsp:cNvSpPr/>
      </dsp:nvSpPr>
      <dsp:spPr>
        <a:xfrm>
          <a:off x="2319" y="104435"/>
          <a:ext cx="1014130" cy="66552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300" kern="1200"/>
            <a:t>招标（拍卖）代理提交</a:t>
          </a:r>
          <a:endParaRPr sz="1300" kern="1200"/>
        </a:p>
      </dsp:txBody>
      <dsp:txXfrm>
        <a:off x="21812" y="123928"/>
        <a:ext cx="975144" cy="626537"/>
      </dsp:txXfrm>
    </dsp:sp>
    <dsp:sp modelId="{2F37182B-BBA0-4E24-A15F-2FFFCC36D37C}">
      <dsp:nvSpPr>
        <dsp:cNvPr id="0" name=""/>
        <dsp:cNvSpPr/>
      </dsp:nvSpPr>
      <dsp:spPr>
        <a:xfrm>
          <a:off x="1117863" y="311445"/>
          <a:ext cx="214995" cy="2515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000" kern="1200"/>
        </a:p>
      </dsp:txBody>
      <dsp:txXfrm>
        <a:off x="1117863" y="361746"/>
        <a:ext cx="150497" cy="150902"/>
      </dsp:txXfrm>
    </dsp:sp>
    <dsp:sp modelId="{CB04FC47-A4E6-442A-849B-74EEAA791A03}">
      <dsp:nvSpPr>
        <dsp:cNvPr id="0" name=""/>
        <dsp:cNvSpPr/>
      </dsp:nvSpPr>
      <dsp:spPr>
        <a:xfrm>
          <a:off x="1422102" y="104435"/>
          <a:ext cx="1014130" cy="66552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300" kern="1200"/>
            <a:t>产权交易科</a:t>
          </a:r>
          <a:endParaRPr lang="en-US" altLang="zh-CN" sz="1300" kern="1200"/>
        </a:p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300" kern="1200"/>
            <a:t>审核</a:t>
          </a:r>
          <a:endParaRPr sz="1300" kern="1200"/>
        </a:p>
      </dsp:txBody>
      <dsp:txXfrm>
        <a:off x="1441595" y="123928"/>
        <a:ext cx="975144" cy="626537"/>
      </dsp:txXfrm>
    </dsp:sp>
    <dsp:sp modelId="{765BB285-FFC9-4C5A-A242-90A79DC1DD12}">
      <dsp:nvSpPr>
        <dsp:cNvPr id="0" name=""/>
        <dsp:cNvSpPr/>
      </dsp:nvSpPr>
      <dsp:spPr>
        <a:xfrm>
          <a:off x="2537646" y="311445"/>
          <a:ext cx="214995" cy="2515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000" kern="1200"/>
        </a:p>
      </dsp:txBody>
      <dsp:txXfrm>
        <a:off x="2537646" y="361746"/>
        <a:ext cx="150497" cy="150902"/>
      </dsp:txXfrm>
    </dsp:sp>
    <dsp:sp modelId="{87DC13C3-F1BE-4D8A-86E2-BFD841635CBD}">
      <dsp:nvSpPr>
        <dsp:cNvPr id="0" name=""/>
        <dsp:cNvSpPr/>
      </dsp:nvSpPr>
      <dsp:spPr>
        <a:xfrm>
          <a:off x="2841886" y="104435"/>
          <a:ext cx="1014130" cy="66552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altLang="en-US" sz="1300" kern="1200"/>
        </a:p>
      </dsp:txBody>
      <dsp:txXfrm>
        <a:off x="2861379" y="123928"/>
        <a:ext cx="975144" cy="626537"/>
      </dsp:txXfrm>
    </dsp:sp>
    <dsp:sp modelId="{BAF8D2C9-158B-4E03-B226-509C668C4FE7}">
      <dsp:nvSpPr>
        <dsp:cNvPr id="0" name=""/>
        <dsp:cNvSpPr/>
      </dsp:nvSpPr>
      <dsp:spPr>
        <a:xfrm>
          <a:off x="3957430" y="311445"/>
          <a:ext cx="214995" cy="2515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000" kern="1200"/>
        </a:p>
      </dsp:txBody>
      <dsp:txXfrm>
        <a:off x="3957430" y="361746"/>
        <a:ext cx="150497" cy="150902"/>
      </dsp:txXfrm>
    </dsp:sp>
    <dsp:sp modelId="{78553D80-A533-4F0F-A818-89E02366C168}">
      <dsp:nvSpPr>
        <dsp:cNvPr id="0" name=""/>
        <dsp:cNvSpPr/>
      </dsp:nvSpPr>
      <dsp:spPr>
        <a:xfrm>
          <a:off x="4261669" y="104435"/>
          <a:ext cx="1014130" cy="66552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altLang="en-US" sz="1300" kern="1200"/>
        </a:p>
      </dsp:txBody>
      <dsp:txXfrm>
        <a:off x="4281162" y="123928"/>
        <a:ext cx="975144" cy="626537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DFE88B-DD17-45CF-BF56-11BFC6996078}">
      <dsp:nvSpPr>
        <dsp:cNvPr id="0" name=""/>
        <dsp:cNvSpPr/>
      </dsp:nvSpPr>
      <dsp:spPr>
        <a:xfrm>
          <a:off x="1030" y="0"/>
          <a:ext cx="2198357" cy="8743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招标（拍卖）代理</a:t>
          </a:r>
          <a:endParaRPr lang="en-US" altLang="zh-CN" sz="1700" kern="1200"/>
        </a:p>
        <a:p>
          <a:pPr lvl="0" algn="ctr" defTabSz="7556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提交</a:t>
          </a:r>
          <a:endParaRPr sz="1700" kern="1200"/>
        </a:p>
      </dsp:txBody>
      <dsp:txXfrm>
        <a:off x="26640" y="25610"/>
        <a:ext cx="2147137" cy="823175"/>
      </dsp:txXfrm>
    </dsp:sp>
    <dsp:sp modelId="{2F37182B-BBA0-4E24-A15F-2FFFCC36D37C}">
      <dsp:nvSpPr>
        <dsp:cNvPr id="0" name=""/>
        <dsp:cNvSpPr/>
      </dsp:nvSpPr>
      <dsp:spPr>
        <a:xfrm>
          <a:off x="2419224" y="164601"/>
          <a:ext cx="466051" cy="54519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2419224" y="273639"/>
        <a:ext cx="326236" cy="327116"/>
      </dsp:txXfrm>
    </dsp:sp>
    <dsp:sp modelId="{CB04FC47-A4E6-442A-849B-74EEAA791A03}">
      <dsp:nvSpPr>
        <dsp:cNvPr id="0" name=""/>
        <dsp:cNvSpPr/>
      </dsp:nvSpPr>
      <dsp:spPr>
        <a:xfrm>
          <a:off x="3078731" y="0"/>
          <a:ext cx="2198357" cy="8743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产权交易科</a:t>
          </a:r>
          <a:endParaRPr lang="en-US" altLang="zh-CN" sz="1700" kern="1200"/>
        </a:p>
        <a:p>
          <a:pPr lvl="0" algn="ctr" defTabSz="7556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审核</a:t>
          </a:r>
          <a:endParaRPr sz="1700" kern="1200"/>
        </a:p>
      </dsp:txBody>
      <dsp:txXfrm>
        <a:off x="3104341" y="25610"/>
        <a:ext cx="2147137" cy="82317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DFE88B-DD17-45CF-BF56-11BFC6996078}">
      <dsp:nvSpPr>
        <dsp:cNvPr id="0" name=""/>
        <dsp:cNvSpPr/>
      </dsp:nvSpPr>
      <dsp:spPr>
        <a:xfrm>
          <a:off x="1030" y="0"/>
          <a:ext cx="2198357" cy="8743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招标（拍卖）代理</a:t>
          </a:r>
          <a:endParaRPr lang="en-US" altLang="zh-CN" sz="1700" kern="1200"/>
        </a:p>
        <a:p>
          <a:pPr lvl="0" algn="ctr" defTabSz="7556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提交</a:t>
          </a:r>
          <a:endParaRPr sz="1700" kern="1200"/>
        </a:p>
      </dsp:txBody>
      <dsp:txXfrm>
        <a:off x="26640" y="25610"/>
        <a:ext cx="2147137" cy="823175"/>
      </dsp:txXfrm>
    </dsp:sp>
    <dsp:sp modelId="{2F37182B-BBA0-4E24-A15F-2FFFCC36D37C}">
      <dsp:nvSpPr>
        <dsp:cNvPr id="0" name=""/>
        <dsp:cNvSpPr/>
      </dsp:nvSpPr>
      <dsp:spPr>
        <a:xfrm>
          <a:off x="2419224" y="164601"/>
          <a:ext cx="466051" cy="54519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2419224" y="273639"/>
        <a:ext cx="326236" cy="327116"/>
      </dsp:txXfrm>
    </dsp:sp>
    <dsp:sp modelId="{CB04FC47-A4E6-442A-849B-74EEAA791A03}">
      <dsp:nvSpPr>
        <dsp:cNvPr id="0" name=""/>
        <dsp:cNvSpPr/>
      </dsp:nvSpPr>
      <dsp:spPr>
        <a:xfrm>
          <a:off x="3078731" y="0"/>
          <a:ext cx="2198357" cy="8743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产权交易科</a:t>
          </a:r>
          <a:endParaRPr lang="en-US" altLang="zh-CN" sz="1700" kern="1200"/>
        </a:p>
        <a:p>
          <a:pPr lvl="0" algn="ctr" defTabSz="7556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审核</a:t>
          </a:r>
          <a:endParaRPr sz="1700" kern="1200"/>
        </a:p>
      </dsp:txBody>
      <dsp:txXfrm>
        <a:off x="3104341" y="25610"/>
        <a:ext cx="2147137" cy="82317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DFE88B-DD17-45CF-BF56-11BFC6996078}">
      <dsp:nvSpPr>
        <dsp:cNvPr id="0" name=""/>
        <dsp:cNvSpPr/>
      </dsp:nvSpPr>
      <dsp:spPr>
        <a:xfrm>
          <a:off x="1030" y="0"/>
          <a:ext cx="2198357" cy="8743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招标（拍卖）代理</a:t>
          </a:r>
          <a:endParaRPr lang="en-US" altLang="zh-CN" sz="1700" kern="1200"/>
        </a:p>
        <a:p>
          <a:pPr lvl="0" algn="ctr" defTabSz="7556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提交</a:t>
          </a:r>
          <a:endParaRPr sz="1700" kern="1200"/>
        </a:p>
      </dsp:txBody>
      <dsp:txXfrm>
        <a:off x="26640" y="25610"/>
        <a:ext cx="2147137" cy="823175"/>
      </dsp:txXfrm>
    </dsp:sp>
    <dsp:sp modelId="{2F37182B-BBA0-4E24-A15F-2FFFCC36D37C}">
      <dsp:nvSpPr>
        <dsp:cNvPr id="0" name=""/>
        <dsp:cNvSpPr/>
      </dsp:nvSpPr>
      <dsp:spPr>
        <a:xfrm>
          <a:off x="2419224" y="164601"/>
          <a:ext cx="466051" cy="54519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2419224" y="273639"/>
        <a:ext cx="326236" cy="327116"/>
      </dsp:txXfrm>
    </dsp:sp>
    <dsp:sp modelId="{CB04FC47-A4E6-442A-849B-74EEAA791A03}">
      <dsp:nvSpPr>
        <dsp:cNvPr id="0" name=""/>
        <dsp:cNvSpPr/>
      </dsp:nvSpPr>
      <dsp:spPr>
        <a:xfrm>
          <a:off x="3078731" y="0"/>
          <a:ext cx="2198357" cy="8743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市场服务科</a:t>
          </a:r>
          <a:endParaRPr lang="en-US" altLang="zh-CN" sz="1700" kern="1200"/>
        </a:p>
        <a:p>
          <a:pPr lvl="0" algn="ctr" defTabSz="7556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审核</a:t>
          </a:r>
          <a:endParaRPr sz="1700" kern="1200"/>
        </a:p>
      </dsp:txBody>
      <dsp:txXfrm>
        <a:off x="3104341" y="25610"/>
        <a:ext cx="2147137" cy="82317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DFE88B-DD17-45CF-BF56-11BFC6996078}">
      <dsp:nvSpPr>
        <dsp:cNvPr id="0" name=""/>
        <dsp:cNvSpPr/>
      </dsp:nvSpPr>
      <dsp:spPr>
        <a:xfrm>
          <a:off x="1030" y="0"/>
          <a:ext cx="2198357" cy="8743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招标（拍卖）代理</a:t>
          </a:r>
          <a:endParaRPr lang="en-US" altLang="zh-CN" sz="1700" kern="1200"/>
        </a:p>
        <a:p>
          <a:pPr lvl="0" algn="ctr" defTabSz="7556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提交</a:t>
          </a:r>
          <a:endParaRPr sz="1700" kern="1200"/>
        </a:p>
      </dsp:txBody>
      <dsp:txXfrm>
        <a:off x="26640" y="25610"/>
        <a:ext cx="2147137" cy="823175"/>
      </dsp:txXfrm>
    </dsp:sp>
    <dsp:sp modelId="{2F37182B-BBA0-4E24-A15F-2FFFCC36D37C}">
      <dsp:nvSpPr>
        <dsp:cNvPr id="0" name=""/>
        <dsp:cNvSpPr/>
      </dsp:nvSpPr>
      <dsp:spPr>
        <a:xfrm>
          <a:off x="2419224" y="164601"/>
          <a:ext cx="466051" cy="54519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2419224" y="273639"/>
        <a:ext cx="326236" cy="327116"/>
      </dsp:txXfrm>
    </dsp:sp>
    <dsp:sp modelId="{CB04FC47-A4E6-442A-849B-74EEAA791A03}">
      <dsp:nvSpPr>
        <dsp:cNvPr id="0" name=""/>
        <dsp:cNvSpPr/>
      </dsp:nvSpPr>
      <dsp:spPr>
        <a:xfrm>
          <a:off x="3078731" y="0"/>
          <a:ext cx="2198357" cy="8743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产权交易科</a:t>
          </a:r>
          <a:endParaRPr lang="en-US" altLang="zh-CN" sz="1700" kern="1200"/>
        </a:p>
        <a:p>
          <a:pPr lvl="0" algn="ctr" defTabSz="7556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审核</a:t>
          </a:r>
          <a:endParaRPr sz="1700" kern="1200"/>
        </a:p>
      </dsp:txBody>
      <dsp:txXfrm>
        <a:off x="3104341" y="25610"/>
        <a:ext cx="2147137" cy="823175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DFE88B-DD17-45CF-BF56-11BFC6996078}">
      <dsp:nvSpPr>
        <dsp:cNvPr id="0" name=""/>
        <dsp:cNvSpPr/>
      </dsp:nvSpPr>
      <dsp:spPr>
        <a:xfrm>
          <a:off x="1030" y="0"/>
          <a:ext cx="2198357" cy="8743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招标（拍卖）代理</a:t>
          </a:r>
          <a:endParaRPr lang="en-US" altLang="zh-CN" sz="1700" kern="1200"/>
        </a:p>
        <a:p>
          <a:pPr lvl="0" algn="ctr" defTabSz="7556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提交</a:t>
          </a:r>
          <a:endParaRPr sz="1700" kern="1200"/>
        </a:p>
      </dsp:txBody>
      <dsp:txXfrm>
        <a:off x="26640" y="25610"/>
        <a:ext cx="2147137" cy="823175"/>
      </dsp:txXfrm>
    </dsp:sp>
    <dsp:sp modelId="{2F37182B-BBA0-4E24-A15F-2FFFCC36D37C}">
      <dsp:nvSpPr>
        <dsp:cNvPr id="0" name=""/>
        <dsp:cNvSpPr/>
      </dsp:nvSpPr>
      <dsp:spPr>
        <a:xfrm>
          <a:off x="2419224" y="164601"/>
          <a:ext cx="466051" cy="54519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2419224" y="273639"/>
        <a:ext cx="326236" cy="327116"/>
      </dsp:txXfrm>
    </dsp:sp>
    <dsp:sp modelId="{CB04FC47-A4E6-442A-849B-74EEAA791A03}">
      <dsp:nvSpPr>
        <dsp:cNvPr id="0" name=""/>
        <dsp:cNvSpPr/>
      </dsp:nvSpPr>
      <dsp:spPr>
        <a:xfrm>
          <a:off x="3078731" y="0"/>
          <a:ext cx="2198357" cy="8743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产权交易科</a:t>
          </a:r>
          <a:endParaRPr lang="en-US" altLang="zh-CN" sz="1700" kern="1200"/>
        </a:p>
        <a:p>
          <a:pPr lvl="0" algn="ctr" defTabSz="7556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审核</a:t>
          </a:r>
          <a:endParaRPr sz="1700" kern="1200"/>
        </a:p>
      </dsp:txBody>
      <dsp:txXfrm>
        <a:off x="3104341" y="25610"/>
        <a:ext cx="2147137" cy="823175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DFE88B-DD17-45CF-BF56-11BFC6996078}">
      <dsp:nvSpPr>
        <dsp:cNvPr id="0" name=""/>
        <dsp:cNvSpPr/>
      </dsp:nvSpPr>
      <dsp:spPr>
        <a:xfrm>
          <a:off x="1030" y="0"/>
          <a:ext cx="2198357" cy="8743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招标（拍卖）代理</a:t>
          </a:r>
          <a:endParaRPr lang="en-US" altLang="zh-CN" sz="1700" kern="1200"/>
        </a:p>
        <a:p>
          <a:pPr lvl="0" algn="ctr" defTabSz="7556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提交</a:t>
          </a:r>
          <a:endParaRPr sz="1700" kern="1200"/>
        </a:p>
      </dsp:txBody>
      <dsp:txXfrm>
        <a:off x="26640" y="25610"/>
        <a:ext cx="2147137" cy="823175"/>
      </dsp:txXfrm>
    </dsp:sp>
    <dsp:sp modelId="{2F37182B-BBA0-4E24-A15F-2FFFCC36D37C}">
      <dsp:nvSpPr>
        <dsp:cNvPr id="0" name=""/>
        <dsp:cNvSpPr/>
      </dsp:nvSpPr>
      <dsp:spPr>
        <a:xfrm>
          <a:off x="2419224" y="164601"/>
          <a:ext cx="466051" cy="54519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2419224" y="273639"/>
        <a:ext cx="326236" cy="327116"/>
      </dsp:txXfrm>
    </dsp:sp>
    <dsp:sp modelId="{CB04FC47-A4E6-442A-849B-74EEAA791A03}">
      <dsp:nvSpPr>
        <dsp:cNvPr id="0" name=""/>
        <dsp:cNvSpPr/>
      </dsp:nvSpPr>
      <dsp:spPr>
        <a:xfrm>
          <a:off x="3078731" y="0"/>
          <a:ext cx="2198357" cy="8743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产权交易科</a:t>
          </a:r>
          <a:endParaRPr lang="en-US" altLang="zh-CN" sz="1700" kern="1200"/>
        </a:p>
        <a:p>
          <a:pPr lvl="0" algn="ctr" defTabSz="7556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审核</a:t>
          </a:r>
          <a:endParaRPr sz="1700" kern="1200"/>
        </a:p>
      </dsp:txBody>
      <dsp:txXfrm>
        <a:off x="3104341" y="25610"/>
        <a:ext cx="2147137" cy="823175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DFE88B-DD17-45CF-BF56-11BFC6996078}">
      <dsp:nvSpPr>
        <dsp:cNvPr id="0" name=""/>
        <dsp:cNvSpPr/>
      </dsp:nvSpPr>
      <dsp:spPr>
        <a:xfrm>
          <a:off x="1030" y="0"/>
          <a:ext cx="2198357" cy="8743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招标（拍卖）代理</a:t>
          </a:r>
          <a:endParaRPr lang="en-US" altLang="zh-CN" sz="1700" kern="1200"/>
        </a:p>
        <a:p>
          <a:pPr lvl="0" algn="ctr" defTabSz="7556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提交</a:t>
          </a:r>
          <a:endParaRPr sz="1700" kern="1200"/>
        </a:p>
      </dsp:txBody>
      <dsp:txXfrm>
        <a:off x="26640" y="25610"/>
        <a:ext cx="2147137" cy="823175"/>
      </dsp:txXfrm>
    </dsp:sp>
    <dsp:sp modelId="{2F37182B-BBA0-4E24-A15F-2FFFCC36D37C}">
      <dsp:nvSpPr>
        <dsp:cNvPr id="0" name=""/>
        <dsp:cNvSpPr/>
      </dsp:nvSpPr>
      <dsp:spPr>
        <a:xfrm>
          <a:off x="2419224" y="164601"/>
          <a:ext cx="466051" cy="54519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2419224" y="273639"/>
        <a:ext cx="326236" cy="327116"/>
      </dsp:txXfrm>
    </dsp:sp>
    <dsp:sp modelId="{CB04FC47-A4E6-442A-849B-74EEAA791A03}">
      <dsp:nvSpPr>
        <dsp:cNvPr id="0" name=""/>
        <dsp:cNvSpPr/>
      </dsp:nvSpPr>
      <dsp:spPr>
        <a:xfrm>
          <a:off x="3078731" y="0"/>
          <a:ext cx="2198357" cy="8743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产权交易科</a:t>
          </a:r>
          <a:endParaRPr lang="en-US" altLang="zh-CN" sz="1700" kern="1200"/>
        </a:p>
        <a:p>
          <a:pPr lvl="0" algn="ctr" defTabSz="7556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审核</a:t>
          </a:r>
          <a:endParaRPr sz="1700" kern="1200"/>
        </a:p>
      </dsp:txBody>
      <dsp:txXfrm>
        <a:off x="3104341" y="25610"/>
        <a:ext cx="2147137" cy="823175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DFE88B-DD17-45CF-BF56-11BFC6996078}">
      <dsp:nvSpPr>
        <dsp:cNvPr id="0" name=""/>
        <dsp:cNvSpPr/>
      </dsp:nvSpPr>
      <dsp:spPr>
        <a:xfrm>
          <a:off x="1030" y="0"/>
          <a:ext cx="2198357" cy="8743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招标（拍卖）代理</a:t>
          </a:r>
          <a:endParaRPr lang="en-US" altLang="zh-CN" sz="1700" kern="1200"/>
        </a:p>
        <a:p>
          <a:pPr lvl="0" algn="ctr" defTabSz="7556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提交</a:t>
          </a:r>
          <a:endParaRPr sz="1700" kern="1200"/>
        </a:p>
      </dsp:txBody>
      <dsp:txXfrm>
        <a:off x="26640" y="25610"/>
        <a:ext cx="2147137" cy="823175"/>
      </dsp:txXfrm>
    </dsp:sp>
    <dsp:sp modelId="{2F37182B-BBA0-4E24-A15F-2FFFCC36D37C}">
      <dsp:nvSpPr>
        <dsp:cNvPr id="0" name=""/>
        <dsp:cNvSpPr/>
      </dsp:nvSpPr>
      <dsp:spPr>
        <a:xfrm>
          <a:off x="2419224" y="164601"/>
          <a:ext cx="466051" cy="54519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2419224" y="273639"/>
        <a:ext cx="326236" cy="327116"/>
      </dsp:txXfrm>
    </dsp:sp>
    <dsp:sp modelId="{CB04FC47-A4E6-442A-849B-74EEAA791A03}">
      <dsp:nvSpPr>
        <dsp:cNvPr id="0" name=""/>
        <dsp:cNvSpPr/>
      </dsp:nvSpPr>
      <dsp:spPr>
        <a:xfrm>
          <a:off x="3078731" y="0"/>
          <a:ext cx="2198357" cy="8743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产权交易科</a:t>
          </a:r>
          <a:endParaRPr lang="en-US" altLang="zh-CN" sz="1700" kern="1200"/>
        </a:p>
        <a:p>
          <a:pPr lvl="0" algn="ctr" defTabSz="7556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审核</a:t>
          </a:r>
          <a:endParaRPr sz="1700" kern="1200"/>
        </a:p>
      </dsp:txBody>
      <dsp:txXfrm>
        <a:off x="3104341" y="25610"/>
        <a:ext cx="2147137" cy="823175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DFE88B-DD17-45CF-BF56-11BFC6996078}">
      <dsp:nvSpPr>
        <dsp:cNvPr id="0" name=""/>
        <dsp:cNvSpPr/>
      </dsp:nvSpPr>
      <dsp:spPr>
        <a:xfrm>
          <a:off x="1030" y="0"/>
          <a:ext cx="2198357" cy="8743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招标（拍卖）代理</a:t>
          </a:r>
          <a:endParaRPr lang="en-US" altLang="zh-CN" sz="1700" kern="1200"/>
        </a:p>
        <a:p>
          <a:pPr lvl="0" algn="ctr" defTabSz="7556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提交</a:t>
          </a:r>
          <a:endParaRPr sz="1700" kern="1200"/>
        </a:p>
      </dsp:txBody>
      <dsp:txXfrm>
        <a:off x="26640" y="25610"/>
        <a:ext cx="2147137" cy="823175"/>
      </dsp:txXfrm>
    </dsp:sp>
    <dsp:sp modelId="{2F37182B-BBA0-4E24-A15F-2FFFCC36D37C}">
      <dsp:nvSpPr>
        <dsp:cNvPr id="0" name=""/>
        <dsp:cNvSpPr/>
      </dsp:nvSpPr>
      <dsp:spPr>
        <a:xfrm>
          <a:off x="2419224" y="164601"/>
          <a:ext cx="466051" cy="54519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2419224" y="273639"/>
        <a:ext cx="326236" cy="327116"/>
      </dsp:txXfrm>
    </dsp:sp>
    <dsp:sp modelId="{CB04FC47-A4E6-442A-849B-74EEAA791A03}">
      <dsp:nvSpPr>
        <dsp:cNvPr id="0" name=""/>
        <dsp:cNvSpPr/>
      </dsp:nvSpPr>
      <dsp:spPr>
        <a:xfrm>
          <a:off x="3078731" y="0"/>
          <a:ext cx="2198357" cy="8743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产权交易科</a:t>
          </a:r>
          <a:endParaRPr lang="en-US" altLang="zh-CN" sz="1700" kern="1200"/>
        </a:p>
        <a:p>
          <a:pPr lvl="0" algn="ctr" defTabSz="7556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/>
            <a:t>审核</a:t>
          </a:r>
          <a:endParaRPr sz="1700" kern="1200"/>
        </a:p>
      </dsp:txBody>
      <dsp:txXfrm>
        <a:off x="3104341" y="25610"/>
        <a:ext cx="2147137" cy="8231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#9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#6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#3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#4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#5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#6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#7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#8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BF30DD3-87C3-45ED-B2B4-3697AAC43A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通用doc模版.dot</Template>
  <Company>江苏国泰新点软件有限公司  0512-58188000</Company>
  <Pages>41</Pages>
  <Words>2768</Words>
  <Characters>2768</Characters>
  <Lines>162</Lines>
  <Paragraphs>98</Paragraphs>
  <TotalTime>7</TotalTime>
  <ScaleCrop>false</ScaleCrop>
  <LinksUpToDate>false</LinksUpToDate>
  <CharactersWithSpaces>5438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2017-08-28T13:21:00Z</dcterms:created>
  <dc:creator>zhanghaiyan</dc:creator>
  <cp:lastModifiedBy>系统管理员</cp:lastModifiedBy>
  <dcterms:modified xsi:type="dcterms:W3CDTF">2019-04-28T07:19:41Z</dcterms:modified>
  <dc:title>_x0001_</dc:title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